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743" w:rsidRPr="009A490E" w:rsidRDefault="00146028">
      <w:pPr>
        <w:ind w:firstLineChars="100" w:firstLine="240"/>
        <w:jc w:val="left"/>
      </w:pPr>
      <w:r w:rsidRPr="009A490E">
        <w:rPr>
          <w:rFonts w:hint="eastAsia"/>
        </w:rPr>
        <w:t>様式第３</w:t>
      </w:r>
    </w:p>
    <w:p w:rsidR="00FE514F" w:rsidRPr="000D670D" w:rsidRDefault="00475584" w:rsidP="00771AF4">
      <w:pPr>
        <w:ind w:firstLineChars="100" w:firstLine="240"/>
        <w:jc w:val="center"/>
        <w:rPr>
          <w:color w:val="000000" w:themeColor="text1"/>
          <w:szCs w:val="24"/>
        </w:rPr>
      </w:pPr>
      <w:bookmarkStart w:id="0" w:name="_GoBack"/>
      <w:r w:rsidRPr="000D670D">
        <w:rPr>
          <w:rFonts w:hint="eastAsia"/>
          <w:color w:val="000000" w:themeColor="text1"/>
          <w:szCs w:val="24"/>
        </w:rPr>
        <w:t>認知症高齢者捜索</w:t>
      </w:r>
      <w:r w:rsidR="00B83743" w:rsidRPr="000D670D">
        <w:rPr>
          <w:rFonts w:hint="eastAsia"/>
          <w:color w:val="000000" w:themeColor="text1"/>
          <w:szCs w:val="24"/>
        </w:rPr>
        <w:t>支援サービス事業</w:t>
      </w:r>
      <w:r w:rsidR="00146028" w:rsidRPr="000D670D">
        <w:rPr>
          <w:rFonts w:hint="eastAsia"/>
          <w:color w:val="000000" w:themeColor="text1"/>
          <w:szCs w:val="24"/>
        </w:rPr>
        <w:t>変更</w:t>
      </w:r>
      <w:r w:rsidR="00B83743" w:rsidRPr="000D670D">
        <w:rPr>
          <w:rFonts w:hint="eastAsia"/>
          <w:color w:val="000000" w:themeColor="text1"/>
          <w:szCs w:val="24"/>
        </w:rPr>
        <w:t>申請書</w:t>
      </w:r>
    </w:p>
    <w:bookmarkEnd w:id="0"/>
    <w:p w:rsidR="00B23FEC" w:rsidRPr="009A490E" w:rsidRDefault="00B23FEC" w:rsidP="00CC43E9">
      <w:pPr>
        <w:ind w:firstLineChars="3100" w:firstLine="7440"/>
      </w:pPr>
    </w:p>
    <w:p w:rsidR="00B83743" w:rsidRPr="009A490E" w:rsidRDefault="00B83743" w:rsidP="006339C1">
      <w:pPr>
        <w:jc w:val="right"/>
      </w:pPr>
      <w:r w:rsidRPr="009A490E">
        <w:rPr>
          <w:rFonts w:hint="eastAsia"/>
        </w:rPr>
        <w:t xml:space="preserve">　　年　　月　　日</w:t>
      </w:r>
    </w:p>
    <w:p w:rsidR="00625966" w:rsidRPr="009A490E" w:rsidRDefault="00625966" w:rsidP="00816308">
      <w:pPr>
        <w:tabs>
          <w:tab w:val="left" w:pos="6180"/>
        </w:tabs>
        <w:ind w:firstLineChars="100" w:firstLine="240"/>
      </w:pPr>
    </w:p>
    <w:p w:rsidR="00B83743" w:rsidRPr="009A490E" w:rsidRDefault="00B83743" w:rsidP="00816308">
      <w:pPr>
        <w:tabs>
          <w:tab w:val="left" w:pos="6180"/>
        </w:tabs>
        <w:ind w:firstLineChars="100" w:firstLine="240"/>
      </w:pPr>
      <w:r w:rsidRPr="009A490E">
        <w:rPr>
          <w:rFonts w:hint="eastAsia"/>
        </w:rPr>
        <w:t>(あ て 先)　一　宮　市　長</w:t>
      </w:r>
      <w:r w:rsidR="00816308" w:rsidRPr="009A490E">
        <w:tab/>
      </w:r>
    </w:p>
    <w:p w:rsidR="00B23FEC" w:rsidRPr="009A490E" w:rsidRDefault="00B23FEC" w:rsidP="00B23FEC">
      <w:pPr>
        <w:spacing w:line="360" w:lineRule="auto"/>
        <w:ind w:leftChars="-59" w:left="-142" w:firstLineChars="58" w:firstLine="139"/>
      </w:pPr>
      <w:r w:rsidRPr="009A490E">
        <w:rPr>
          <w:rFonts w:hint="eastAsia"/>
        </w:rPr>
        <w:t>申請者（窓口に来られた方）</w:t>
      </w:r>
    </w:p>
    <w:tbl>
      <w:tblPr>
        <w:tblStyle w:val="a9"/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4961"/>
        <w:gridCol w:w="992"/>
        <w:gridCol w:w="1134"/>
        <w:gridCol w:w="1701"/>
      </w:tblGrid>
      <w:tr w:rsidR="009A490E" w:rsidRPr="009A490E" w:rsidTr="00A14D78">
        <w:trPr>
          <w:trHeight w:val="680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14D78" w:rsidRPr="009A490E" w:rsidRDefault="00A14D78" w:rsidP="001039B2">
            <w:pPr>
              <w:jc w:val="center"/>
            </w:pPr>
            <w:r w:rsidRPr="009A490E">
              <w:rPr>
                <w:rFonts w:hint="eastAsia"/>
              </w:rPr>
              <w:t>住所</w:t>
            </w:r>
          </w:p>
        </w:tc>
        <w:tc>
          <w:tcPr>
            <w:tcW w:w="5953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A14D78" w:rsidRPr="009A490E" w:rsidRDefault="00A14D78" w:rsidP="00492A47"/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D78" w:rsidRPr="009A490E" w:rsidRDefault="00A14D78" w:rsidP="00625966">
            <w:pPr>
              <w:jc w:val="center"/>
            </w:pPr>
            <w:r w:rsidRPr="009A490E">
              <w:rPr>
                <w:rFonts w:hint="eastAsia"/>
              </w:rPr>
              <w:t>続柄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14D78" w:rsidRPr="009A490E" w:rsidRDefault="00A14D78" w:rsidP="00492A47"/>
        </w:tc>
      </w:tr>
      <w:tr w:rsidR="00A14D78" w:rsidRPr="009A490E" w:rsidTr="005810F7">
        <w:trPr>
          <w:trHeight w:val="680"/>
        </w:trPr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92A47" w:rsidRPr="009A490E" w:rsidRDefault="00492A47" w:rsidP="001039B2">
            <w:pPr>
              <w:jc w:val="center"/>
            </w:pPr>
            <w:r w:rsidRPr="009A490E">
              <w:rPr>
                <w:rFonts w:hint="eastAsia"/>
              </w:rPr>
              <w:t>氏名</w:t>
            </w: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492A47" w:rsidRPr="009A490E" w:rsidRDefault="00492A47" w:rsidP="001039B2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492A47" w:rsidRPr="009A490E" w:rsidRDefault="00492A47" w:rsidP="001039B2">
            <w:pPr>
              <w:jc w:val="center"/>
            </w:pPr>
            <w:r w:rsidRPr="009A490E">
              <w:rPr>
                <w:rFonts w:hint="eastAsia"/>
              </w:rPr>
              <w:t>電話</w:t>
            </w:r>
          </w:p>
        </w:tc>
        <w:tc>
          <w:tcPr>
            <w:tcW w:w="2835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92A47" w:rsidRPr="009A490E" w:rsidRDefault="00492A47" w:rsidP="001039B2">
            <w:pPr>
              <w:jc w:val="left"/>
            </w:pPr>
          </w:p>
        </w:tc>
      </w:tr>
    </w:tbl>
    <w:p w:rsidR="00B83743" w:rsidRPr="009A490E" w:rsidRDefault="00B83743"/>
    <w:p w:rsidR="00B83743" w:rsidRPr="009A490E" w:rsidRDefault="00B83743" w:rsidP="00CD09CC">
      <w:pPr>
        <w:ind w:firstLineChars="100" w:firstLine="240"/>
      </w:pPr>
      <w:r w:rsidRPr="009A490E">
        <w:rPr>
          <w:rFonts w:hint="eastAsia"/>
        </w:rPr>
        <w:t>下記</w:t>
      </w:r>
      <w:r w:rsidR="00625966" w:rsidRPr="009A490E">
        <w:rPr>
          <w:rFonts w:hint="eastAsia"/>
        </w:rPr>
        <w:t>のとおり</w:t>
      </w:r>
      <w:r w:rsidRPr="009A490E">
        <w:rPr>
          <w:rFonts w:hint="eastAsia"/>
        </w:rPr>
        <w:t>申請します。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"/>
        <w:gridCol w:w="1953"/>
        <w:gridCol w:w="2445"/>
        <w:gridCol w:w="562"/>
        <w:gridCol w:w="1463"/>
        <w:gridCol w:w="2893"/>
      </w:tblGrid>
      <w:tr w:rsidR="009A490E" w:rsidRPr="009A490E" w:rsidTr="00F64D53">
        <w:trPr>
          <w:cantSplit/>
          <w:trHeight w:val="968"/>
          <w:jc w:val="center"/>
        </w:trPr>
        <w:tc>
          <w:tcPr>
            <w:tcW w:w="383" w:type="dxa"/>
            <w:vMerge w:val="restart"/>
            <w:textDirection w:val="tbRlV"/>
            <w:vAlign w:val="center"/>
          </w:tcPr>
          <w:p w:rsidR="00FE514F" w:rsidRPr="009A490E" w:rsidRDefault="00FE514F" w:rsidP="001E152D">
            <w:pPr>
              <w:ind w:left="113" w:right="113"/>
              <w:jc w:val="right"/>
            </w:pPr>
            <w:r w:rsidRPr="009A490E">
              <w:rPr>
                <w:rFonts w:hint="eastAsia"/>
              </w:rPr>
              <w:t>対象者（本人）</w:t>
            </w:r>
          </w:p>
        </w:tc>
        <w:tc>
          <w:tcPr>
            <w:tcW w:w="1985" w:type="dxa"/>
            <w:vAlign w:val="center"/>
          </w:tcPr>
          <w:p w:rsidR="00FE514F" w:rsidRPr="009A490E" w:rsidRDefault="00FE514F">
            <w:pPr>
              <w:pStyle w:val="a3"/>
            </w:pPr>
            <w:r w:rsidRPr="009A490E">
              <w:rPr>
                <w:rFonts w:hint="eastAsia"/>
              </w:rPr>
              <w:t>氏名</w:t>
            </w:r>
          </w:p>
        </w:tc>
        <w:tc>
          <w:tcPr>
            <w:tcW w:w="3211" w:type="dxa"/>
            <w:gridSpan w:val="2"/>
          </w:tcPr>
          <w:p w:rsidR="00FE514F" w:rsidRPr="009A490E" w:rsidRDefault="00FE514F" w:rsidP="00FE514F">
            <w:pPr>
              <w:pStyle w:val="a3"/>
              <w:jc w:val="both"/>
            </w:pPr>
          </w:p>
        </w:tc>
        <w:tc>
          <w:tcPr>
            <w:tcW w:w="1365" w:type="dxa"/>
            <w:vAlign w:val="center"/>
          </w:tcPr>
          <w:p w:rsidR="00FE514F" w:rsidRPr="009A490E" w:rsidRDefault="00FE514F">
            <w:pPr>
              <w:pStyle w:val="a3"/>
            </w:pPr>
            <w:r w:rsidRPr="009A490E">
              <w:rPr>
                <w:rFonts w:hint="eastAsia"/>
              </w:rPr>
              <w:t>生年</w:t>
            </w:r>
          </w:p>
          <w:p w:rsidR="00FE514F" w:rsidRPr="009A490E" w:rsidRDefault="00FE514F">
            <w:pPr>
              <w:pStyle w:val="a3"/>
            </w:pPr>
            <w:r w:rsidRPr="009A490E">
              <w:rPr>
                <w:rFonts w:hint="eastAsia"/>
              </w:rPr>
              <w:t>月日</w:t>
            </w:r>
          </w:p>
        </w:tc>
        <w:tc>
          <w:tcPr>
            <w:tcW w:w="2893" w:type="dxa"/>
          </w:tcPr>
          <w:p w:rsidR="00FE514F" w:rsidRPr="009A490E" w:rsidRDefault="00FE514F">
            <w:r w:rsidRPr="009A490E">
              <w:rPr>
                <w:rFonts w:hint="eastAsia"/>
              </w:rPr>
              <w:t>大・昭</w:t>
            </w:r>
          </w:p>
          <w:p w:rsidR="00FE514F" w:rsidRPr="009A490E" w:rsidRDefault="00FE514F">
            <w:r w:rsidRPr="009A490E">
              <w:rPr>
                <w:rFonts w:hint="eastAsia"/>
              </w:rPr>
              <w:t xml:space="preserve">　  　</w:t>
            </w:r>
          </w:p>
          <w:p w:rsidR="00FE514F" w:rsidRPr="009A490E" w:rsidRDefault="00FE514F" w:rsidP="006B7E67">
            <w:pPr>
              <w:ind w:firstLineChars="300" w:firstLine="720"/>
            </w:pPr>
            <w:r w:rsidRPr="009A490E">
              <w:rPr>
                <w:rFonts w:hint="eastAsia"/>
              </w:rPr>
              <w:t>年  　 月 　　日</w:t>
            </w:r>
          </w:p>
        </w:tc>
      </w:tr>
      <w:tr w:rsidR="009A490E" w:rsidRPr="009A490E" w:rsidTr="001E152D">
        <w:trPr>
          <w:cantSplit/>
          <w:trHeight w:val="1046"/>
          <w:jc w:val="center"/>
        </w:trPr>
        <w:tc>
          <w:tcPr>
            <w:tcW w:w="383" w:type="dxa"/>
            <w:vMerge/>
            <w:tcBorders>
              <w:bottom w:val="single" w:sz="4" w:space="0" w:color="auto"/>
            </w:tcBorders>
          </w:tcPr>
          <w:p w:rsidR="00B83743" w:rsidRPr="009A490E" w:rsidRDefault="00B83743"/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83743" w:rsidRPr="009A490E" w:rsidRDefault="00B83743">
            <w:pPr>
              <w:jc w:val="center"/>
            </w:pPr>
            <w:r w:rsidRPr="009A490E">
              <w:rPr>
                <w:rFonts w:hint="eastAsia"/>
              </w:rPr>
              <w:t>住所</w:t>
            </w:r>
          </w:p>
        </w:tc>
        <w:tc>
          <w:tcPr>
            <w:tcW w:w="7469" w:type="dxa"/>
            <w:gridSpan w:val="4"/>
            <w:tcBorders>
              <w:bottom w:val="single" w:sz="4" w:space="0" w:color="auto"/>
            </w:tcBorders>
          </w:tcPr>
          <w:p w:rsidR="00B83743" w:rsidRPr="009A490E" w:rsidRDefault="006B7E67" w:rsidP="006B7E67">
            <w:pPr>
              <w:spacing w:line="360" w:lineRule="auto"/>
            </w:pPr>
            <w:r w:rsidRPr="009A490E">
              <w:rPr>
                <w:rFonts w:hint="eastAsia"/>
              </w:rPr>
              <w:t>□申請者に同じ</w:t>
            </w:r>
          </w:p>
          <w:p w:rsidR="001039B2" w:rsidRPr="009A490E" w:rsidRDefault="006B7E67">
            <w:r w:rsidRPr="009A490E">
              <w:rPr>
                <w:rFonts w:hint="eastAsia"/>
              </w:rPr>
              <w:t>一宮市</w:t>
            </w:r>
          </w:p>
          <w:p w:rsidR="001039B2" w:rsidRPr="009A490E" w:rsidRDefault="00FC2686" w:rsidP="0086099F">
            <w:pPr>
              <w:ind w:firstLineChars="1800" w:firstLine="4320"/>
            </w:pPr>
            <w:r>
              <w:rPr>
                <w:rFonts w:hint="eastAsia"/>
              </w:rPr>
              <w:t xml:space="preserve">電話　</w:t>
            </w:r>
            <w:r w:rsidR="001039B2" w:rsidRPr="009A490E">
              <w:rPr>
                <w:rFonts w:hint="eastAsia"/>
              </w:rPr>
              <w:t xml:space="preserve">　　－</w:t>
            </w:r>
          </w:p>
        </w:tc>
      </w:tr>
      <w:tr w:rsidR="000D670D" w:rsidRPr="000D670D" w:rsidTr="001E152D">
        <w:trPr>
          <w:cantSplit/>
          <w:trHeight w:val="459"/>
          <w:jc w:val="center"/>
        </w:trPr>
        <w:tc>
          <w:tcPr>
            <w:tcW w:w="491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D2B24" w:rsidRPr="000D670D" w:rsidRDefault="00BD2B24" w:rsidP="00F63627">
            <w:pPr>
              <w:ind w:firstLineChars="100" w:firstLine="240"/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変更希望月</w:t>
            </w:r>
          </w:p>
          <w:p w:rsidR="00FB5309" w:rsidRPr="000D670D" w:rsidRDefault="00FB5309" w:rsidP="00F63627">
            <w:pPr>
              <w:ind w:firstLineChars="100" w:firstLine="160"/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  <w:sz w:val="16"/>
              </w:rPr>
              <w:t>※　変更を希望する月の前月の１５日までに提出してください。</w:t>
            </w:r>
          </w:p>
        </w:tc>
        <w:tc>
          <w:tcPr>
            <w:tcW w:w="4918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D2B24" w:rsidRPr="000D670D" w:rsidRDefault="00BD2B24" w:rsidP="00BD2B24">
            <w:pPr>
              <w:ind w:firstLineChars="100" w:firstLine="240"/>
              <w:jc w:val="right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年　　　　　月</w:t>
            </w:r>
          </w:p>
        </w:tc>
      </w:tr>
      <w:tr w:rsidR="000D670D" w:rsidRPr="000D670D" w:rsidTr="00FB5309">
        <w:trPr>
          <w:cantSplit/>
          <w:trHeight w:val="459"/>
          <w:jc w:val="center"/>
        </w:trPr>
        <w:tc>
          <w:tcPr>
            <w:tcW w:w="9837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3627" w:rsidRPr="000D670D" w:rsidRDefault="00F63627" w:rsidP="00F63627">
            <w:pPr>
              <w:ind w:firstLineChars="100" w:firstLine="240"/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希望機器</w:t>
            </w:r>
          </w:p>
        </w:tc>
      </w:tr>
      <w:tr w:rsidR="000D670D" w:rsidRPr="000D670D" w:rsidTr="00894AD3">
        <w:trPr>
          <w:cantSplit/>
          <w:trHeight w:val="420"/>
          <w:jc w:val="center"/>
        </w:trPr>
        <w:tc>
          <w:tcPr>
            <w:tcW w:w="4919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3627" w:rsidRPr="000D670D" w:rsidRDefault="00F63627" w:rsidP="00F63627">
            <w:pPr>
              <w:ind w:firstLineChars="100" w:firstLine="240"/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□ＧＰＳ端末</w:t>
            </w:r>
          </w:p>
        </w:tc>
        <w:tc>
          <w:tcPr>
            <w:tcW w:w="491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F63627" w:rsidRPr="000D670D" w:rsidRDefault="00F63627" w:rsidP="00F63627">
            <w:pPr>
              <w:ind w:firstLineChars="100" w:firstLine="240"/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□ＧＰＳ内蔵インソール</w:t>
            </w:r>
          </w:p>
        </w:tc>
      </w:tr>
      <w:tr w:rsidR="000D670D" w:rsidRPr="000D670D" w:rsidTr="00894AD3">
        <w:trPr>
          <w:cantSplit/>
          <w:trHeight w:val="1182"/>
          <w:jc w:val="center"/>
        </w:trPr>
        <w:tc>
          <w:tcPr>
            <w:tcW w:w="4919" w:type="dxa"/>
            <w:gridSpan w:val="3"/>
            <w:vMerge w:val="restar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F63627" w:rsidRPr="000D670D" w:rsidRDefault="00F63627" w:rsidP="00F63627">
            <w:pPr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確認の方法</w:t>
            </w:r>
          </w:p>
          <w:p w:rsidR="00F63627" w:rsidRPr="000D670D" w:rsidRDefault="00F63627" w:rsidP="007F6895">
            <w:pPr>
              <w:jc w:val="left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□オペレーターへの電話</w:t>
            </w:r>
          </w:p>
          <w:p w:rsidR="00894AD3" w:rsidRPr="000D670D" w:rsidRDefault="00894AD3" w:rsidP="007F6895">
            <w:pPr>
              <w:jc w:val="left"/>
              <w:rPr>
                <w:color w:val="000000" w:themeColor="text1"/>
              </w:rPr>
            </w:pPr>
          </w:p>
          <w:p w:rsidR="00F63627" w:rsidRPr="000D670D" w:rsidRDefault="00F63627" w:rsidP="007F6895">
            <w:pPr>
              <w:jc w:val="left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□ウェブサイト（メールアドレス）</w:t>
            </w:r>
          </w:p>
          <w:p w:rsidR="00F63627" w:rsidRPr="000D670D" w:rsidRDefault="00F63627" w:rsidP="00F63627">
            <w:pPr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（　　　　　　　　　　　　　　　　　　）</w:t>
            </w:r>
          </w:p>
          <w:p w:rsidR="00F63627" w:rsidRPr="000D670D" w:rsidRDefault="00F63627" w:rsidP="00625966">
            <w:pPr>
              <w:ind w:firstLineChars="100" w:firstLine="240"/>
              <w:rPr>
                <w:color w:val="000000" w:themeColor="text1"/>
              </w:rPr>
            </w:pPr>
          </w:p>
        </w:tc>
        <w:tc>
          <w:tcPr>
            <w:tcW w:w="4918" w:type="dxa"/>
            <w:gridSpan w:val="3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F63627" w:rsidRPr="000D670D" w:rsidRDefault="00F63627" w:rsidP="00F63627">
            <w:pPr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確認の方法</w:t>
            </w:r>
          </w:p>
          <w:p w:rsidR="00F63627" w:rsidRPr="000D670D" w:rsidRDefault="00F63627" w:rsidP="007F6895">
            <w:pPr>
              <w:jc w:val="left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ウェブサイト（メールアドレス）</w:t>
            </w:r>
          </w:p>
          <w:p w:rsidR="00F63627" w:rsidRPr="000D670D" w:rsidRDefault="00F63627" w:rsidP="00F63627">
            <w:pPr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（　　　　　　　　　　　　　　　　　　）</w:t>
            </w:r>
          </w:p>
        </w:tc>
      </w:tr>
      <w:tr w:rsidR="00F63627" w:rsidRPr="000D670D" w:rsidTr="00FB5309">
        <w:trPr>
          <w:cantSplit/>
          <w:trHeight w:val="503"/>
          <w:jc w:val="center"/>
        </w:trPr>
        <w:tc>
          <w:tcPr>
            <w:tcW w:w="4919" w:type="dxa"/>
            <w:gridSpan w:val="3"/>
            <w:vMerge/>
            <w:tcBorders>
              <w:right w:val="single" w:sz="18" w:space="0" w:color="auto"/>
            </w:tcBorders>
            <w:vAlign w:val="center"/>
          </w:tcPr>
          <w:p w:rsidR="00F63627" w:rsidRPr="000D670D" w:rsidRDefault="00F63627" w:rsidP="00F636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18" w:type="dxa"/>
            <w:gridSpan w:val="3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63627" w:rsidRPr="000D670D" w:rsidRDefault="00F63627" w:rsidP="00F63627">
            <w:pPr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靴のサイズ</w:t>
            </w:r>
          </w:p>
          <w:p w:rsidR="00F63627" w:rsidRPr="000D670D" w:rsidRDefault="00F63627" w:rsidP="00F63627">
            <w:pPr>
              <w:jc w:val="center"/>
              <w:rPr>
                <w:color w:val="000000" w:themeColor="text1"/>
              </w:rPr>
            </w:pPr>
          </w:p>
          <w:p w:rsidR="00F63627" w:rsidRPr="000D670D" w:rsidRDefault="00F63627" w:rsidP="00F63627">
            <w:pPr>
              <w:jc w:val="right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ｃｍ</w:t>
            </w:r>
          </w:p>
        </w:tc>
      </w:tr>
    </w:tbl>
    <w:p w:rsidR="00213E22" w:rsidRPr="000D670D" w:rsidRDefault="00213E22" w:rsidP="00617CEA">
      <w:pPr>
        <w:spacing w:line="40" w:lineRule="exact"/>
        <w:rPr>
          <w:color w:val="000000" w:themeColor="text1"/>
        </w:rPr>
      </w:pPr>
    </w:p>
    <w:p w:rsidR="0007789F" w:rsidRPr="000D670D" w:rsidRDefault="008A7468" w:rsidP="00754EEC">
      <w:pPr>
        <w:spacing w:line="240" w:lineRule="atLeast"/>
        <w:rPr>
          <w:color w:val="000000" w:themeColor="text1"/>
        </w:rPr>
      </w:pPr>
      <w:r w:rsidRPr="000D670D">
        <w:rPr>
          <w:rFonts w:hint="eastAsia"/>
          <w:color w:val="000000" w:themeColor="text1"/>
        </w:rPr>
        <w:t>□</w:t>
      </w:r>
      <w:r w:rsidR="0007789F" w:rsidRPr="000D670D">
        <w:rPr>
          <w:rFonts w:hint="eastAsia"/>
          <w:color w:val="000000" w:themeColor="text1"/>
        </w:rPr>
        <w:t>GPS端末については、変更後にGPS端末が事業者に届いた時点で契約終了となるため、</w:t>
      </w:r>
    </w:p>
    <w:p w:rsidR="0007789F" w:rsidRPr="000D670D" w:rsidRDefault="0007789F" w:rsidP="00754EEC">
      <w:pPr>
        <w:spacing w:line="240" w:lineRule="atLeast"/>
        <w:rPr>
          <w:color w:val="000000" w:themeColor="text1"/>
        </w:rPr>
      </w:pPr>
      <w:r w:rsidRPr="000D670D">
        <w:rPr>
          <w:rFonts w:hint="eastAsia"/>
          <w:color w:val="000000" w:themeColor="text1"/>
        </w:rPr>
        <w:t>変更申請提出日の翌月以降も利用料金が発生する場合があります。</w:t>
      </w:r>
    </w:p>
    <w:p w:rsidR="00594CEE" w:rsidRPr="000D670D" w:rsidRDefault="00594CEE">
      <w:pPr>
        <w:rPr>
          <w:color w:val="000000" w:themeColor="text1"/>
        </w:rPr>
      </w:pPr>
      <w:r w:rsidRPr="000D670D">
        <w:rPr>
          <w:rFonts w:hint="eastAsia"/>
          <w:color w:val="000000" w:themeColor="text1"/>
        </w:rPr>
        <w:t>＜市役所記入欄＞</w:t>
      </w:r>
    </w:p>
    <w:tbl>
      <w:tblPr>
        <w:tblStyle w:val="a9"/>
        <w:tblW w:w="9837" w:type="dxa"/>
        <w:tblLook w:val="04A0" w:firstRow="1" w:lastRow="0" w:firstColumn="1" w:lastColumn="0" w:noHBand="0" w:noVBand="1"/>
      </w:tblPr>
      <w:tblGrid>
        <w:gridCol w:w="1101"/>
        <w:gridCol w:w="3817"/>
        <w:gridCol w:w="4919"/>
      </w:tblGrid>
      <w:tr w:rsidR="0007789F" w:rsidTr="0007789F">
        <w:tc>
          <w:tcPr>
            <w:tcW w:w="1101" w:type="dxa"/>
          </w:tcPr>
          <w:p w:rsidR="0007789F" w:rsidRPr="000D670D" w:rsidRDefault="0007789F" w:rsidP="0007789F">
            <w:pPr>
              <w:jc w:val="center"/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変更前</w:t>
            </w:r>
          </w:p>
        </w:tc>
        <w:tc>
          <w:tcPr>
            <w:tcW w:w="3817" w:type="dxa"/>
          </w:tcPr>
          <w:p w:rsidR="0007789F" w:rsidRPr="000D670D" w:rsidRDefault="0007789F" w:rsidP="0007789F">
            <w:pPr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前回申請日　　　年　　月　　日</w:t>
            </w:r>
          </w:p>
        </w:tc>
        <w:tc>
          <w:tcPr>
            <w:tcW w:w="4919" w:type="dxa"/>
          </w:tcPr>
          <w:p w:rsidR="0007789F" w:rsidRPr="000D670D" w:rsidRDefault="0007789F" w:rsidP="00594CEE">
            <w:pPr>
              <w:rPr>
                <w:color w:val="000000" w:themeColor="text1"/>
              </w:rPr>
            </w:pPr>
            <w:r w:rsidRPr="000D670D">
              <w:rPr>
                <w:rFonts w:hint="eastAsia"/>
                <w:color w:val="000000" w:themeColor="text1"/>
              </w:rPr>
              <w:t>□ＧＰＳ端末　　□ＧＰＳ内蔵インソール</w:t>
            </w:r>
          </w:p>
        </w:tc>
      </w:tr>
    </w:tbl>
    <w:tbl>
      <w:tblPr>
        <w:tblStyle w:val="a9"/>
        <w:tblpPr w:leftFromText="142" w:rightFromText="142" w:vertAnchor="text" w:horzAnchor="margin" w:tblpY="212"/>
        <w:tblW w:w="10031" w:type="dxa"/>
        <w:tblLook w:val="04A0" w:firstRow="1" w:lastRow="0" w:firstColumn="1" w:lastColumn="0" w:noHBand="0" w:noVBand="1"/>
      </w:tblPr>
      <w:tblGrid>
        <w:gridCol w:w="1101"/>
        <w:gridCol w:w="8930"/>
      </w:tblGrid>
      <w:tr w:rsidR="00617CEA" w:rsidRPr="009A490E" w:rsidTr="00617CEA">
        <w:trPr>
          <w:trHeight w:val="840"/>
        </w:trPr>
        <w:tc>
          <w:tcPr>
            <w:tcW w:w="1101" w:type="dxa"/>
            <w:vAlign w:val="center"/>
          </w:tcPr>
          <w:p w:rsidR="00617CEA" w:rsidRPr="003962FB" w:rsidRDefault="00617CEA" w:rsidP="00617CEA">
            <w:pPr>
              <w:jc w:val="center"/>
              <w:rPr>
                <w:sz w:val="20"/>
              </w:rPr>
            </w:pPr>
            <w:r w:rsidRPr="003962FB">
              <w:rPr>
                <w:rFonts w:hint="eastAsia"/>
                <w:sz w:val="20"/>
              </w:rPr>
              <w:t>本人</w:t>
            </w:r>
          </w:p>
          <w:p w:rsidR="00617CEA" w:rsidRPr="003962FB" w:rsidRDefault="00617CEA" w:rsidP="00617CEA">
            <w:pPr>
              <w:jc w:val="center"/>
            </w:pPr>
            <w:r w:rsidRPr="003962FB">
              <w:rPr>
                <w:rFonts w:hint="eastAsia"/>
                <w:sz w:val="20"/>
              </w:rPr>
              <w:t>確認書類</w:t>
            </w:r>
          </w:p>
        </w:tc>
        <w:tc>
          <w:tcPr>
            <w:tcW w:w="8930" w:type="dxa"/>
            <w:vAlign w:val="center"/>
          </w:tcPr>
          <w:p w:rsidR="008C4549" w:rsidRPr="003962FB" w:rsidRDefault="008C4549" w:rsidP="008C4549">
            <w:pPr>
              <w:spacing w:line="360" w:lineRule="atLeast"/>
              <w:rPr>
                <w:rFonts w:ascii="Century"/>
                <w:sz w:val="20"/>
              </w:rPr>
            </w:pPr>
            <w:r w:rsidRPr="003962FB">
              <w:rPr>
                <w:rFonts w:ascii="Century" w:hint="eastAsia"/>
                <w:sz w:val="18"/>
                <w:szCs w:val="18"/>
              </w:rPr>
              <w:t>運</w:t>
            </w:r>
            <w:r w:rsidRPr="003962FB">
              <w:rPr>
                <w:rFonts w:ascii="Century" w:hint="eastAsia"/>
                <w:sz w:val="20"/>
              </w:rPr>
              <w:t>転免許証／経歴証明書・個人番号カード・資格確認書・介護保険証・障害者手帳</w:t>
            </w:r>
          </w:p>
          <w:p w:rsidR="00617CEA" w:rsidRPr="003962FB" w:rsidRDefault="008C4549" w:rsidP="008C4549">
            <w:pPr>
              <w:spacing w:line="320" w:lineRule="exact"/>
            </w:pPr>
            <w:r w:rsidRPr="003962FB">
              <w:rPr>
                <w:rFonts w:ascii="Century" w:hint="eastAsia"/>
                <w:sz w:val="20"/>
              </w:rPr>
              <w:t>年金手帳・社員証・介護専門員証・その他／聞き取り</w:t>
            </w:r>
            <w:r w:rsidRPr="003962FB">
              <w:rPr>
                <w:rFonts w:ascii="Century" w:hint="eastAsia"/>
                <w:sz w:val="20"/>
              </w:rPr>
              <w:t>(</w:t>
            </w:r>
            <w:r w:rsidRPr="003962FB">
              <w:rPr>
                <w:rFonts w:ascii="Century" w:hint="eastAsia"/>
                <w:sz w:val="20"/>
              </w:rPr>
              <w:t xml:space="preserve">　　　　　　　　　　　　　</w:t>
            </w:r>
            <w:r w:rsidRPr="003962FB">
              <w:rPr>
                <w:rFonts w:ascii="Century" w:hint="eastAsia"/>
                <w:sz w:val="20"/>
              </w:rPr>
              <w:t>)</w:t>
            </w:r>
          </w:p>
        </w:tc>
      </w:tr>
    </w:tbl>
    <w:p w:rsidR="00594CEE" w:rsidRPr="009A490E" w:rsidRDefault="00594CEE" w:rsidP="00617CEA">
      <w:pPr>
        <w:spacing w:line="80" w:lineRule="exact"/>
      </w:pPr>
    </w:p>
    <w:sectPr w:rsidR="00594CEE" w:rsidRPr="009A490E" w:rsidSect="0007789F">
      <w:pgSz w:w="11907" w:h="16840" w:code="9"/>
      <w:pgMar w:top="1134" w:right="1134" w:bottom="567" w:left="1134" w:header="720" w:footer="720" w:gutter="0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EEC" w:rsidRDefault="00754EEC" w:rsidP="00173540">
      <w:r>
        <w:separator/>
      </w:r>
    </w:p>
  </w:endnote>
  <w:endnote w:type="continuationSeparator" w:id="0">
    <w:p w:rsidR="00754EEC" w:rsidRDefault="00754EEC" w:rsidP="0017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EEC" w:rsidRDefault="00754EEC" w:rsidP="00173540">
      <w:r>
        <w:separator/>
      </w:r>
    </w:p>
  </w:footnote>
  <w:footnote w:type="continuationSeparator" w:id="0">
    <w:p w:rsidR="00754EEC" w:rsidRDefault="00754EEC" w:rsidP="00173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743AD"/>
    <w:multiLevelType w:val="hybridMultilevel"/>
    <w:tmpl w:val="72C8CA0C"/>
    <w:lvl w:ilvl="0" w:tplc="B706EA2E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397868"/>
    <w:multiLevelType w:val="hybridMultilevel"/>
    <w:tmpl w:val="D6503BDE"/>
    <w:lvl w:ilvl="0" w:tplc="FE4096E2">
      <w:numFmt w:val="bullet"/>
      <w:lvlText w:val="■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D27CC3"/>
    <w:multiLevelType w:val="hybridMultilevel"/>
    <w:tmpl w:val="6FE66E0E"/>
    <w:lvl w:ilvl="0" w:tplc="CBE0019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485"/>
  <w:displayHorizontalDrawingGridEvery w:val="2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9B"/>
    <w:rsid w:val="000128F4"/>
    <w:rsid w:val="0007789F"/>
    <w:rsid w:val="000D670D"/>
    <w:rsid w:val="0010333C"/>
    <w:rsid w:val="001039B2"/>
    <w:rsid w:val="00103D38"/>
    <w:rsid w:val="00146028"/>
    <w:rsid w:val="00173540"/>
    <w:rsid w:val="00183A43"/>
    <w:rsid w:val="001E152D"/>
    <w:rsid w:val="00213E22"/>
    <w:rsid w:val="002B3401"/>
    <w:rsid w:val="003253F5"/>
    <w:rsid w:val="00372D89"/>
    <w:rsid w:val="003962FB"/>
    <w:rsid w:val="003A3C53"/>
    <w:rsid w:val="003B412B"/>
    <w:rsid w:val="00475584"/>
    <w:rsid w:val="004820A1"/>
    <w:rsid w:val="00492A47"/>
    <w:rsid w:val="004A3428"/>
    <w:rsid w:val="004A4CA5"/>
    <w:rsid w:val="004B1289"/>
    <w:rsid w:val="00523330"/>
    <w:rsid w:val="00526C6C"/>
    <w:rsid w:val="005810F7"/>
    <w:rsid w:val="00594CEE"/>
    <w:rsid w:val="00617CEA"/>
    <w:rsid w:val="00625966"/>
    <w:rsid w:val="006339C1"/>
    <w:rsid w:val="0068430B"/>
    <w:rsid w:val="006B7E67"/>
    <w:rsid w:val="006E71B0"/>
    <w:rsid w:val="0070159B"/>
    <w:rsid w:val="00730F71"/>
    <w:rsid w:val="0074571C"/>
    <w:rsid w:val="00754EEC"/>
    <w:rsid w:val="00763900"/>
    <w:rsid w:val="00771AF4"/>
    <w:rsid w:val="007F6895"/>
    <w:rsid w:val="00816308"/>
    <w:rsid w:val="00832102"/>
    <w:rsid w:val="0086099F"/>
    <w:rsid w:val="00894AD3"/>
    <w:rsid w:val="008A7468"/>
    <w:rsid w:val="008B51B3"/>
    <w:rsid w:val="008C0E7C"/>
    <w:rsid w:val="008C4549"/>
    <w:rsid w:val="008C503A"/>
    <w:rsid w:val="00965FAE"/>
    <w:rsid w:val="009A490E"/>
    <w:rsid w:val="00A11CB8"/>
    <w:rsid w:val="00A14D78"/>
    <w:rsid w:val="00A63F82"/>
    <w:rsid w:val="00AF7CF7"/>
    <w:rsid w:val="00B23FEC"/>
    <w:rsid w:val="00B50E86"/>
    <w:rsid w:val="00B83743"/>
    <w:rsid w:val="00BC182F"/>
    <w:rsid w:val="00BD2B24"/>
    <w:rsid w:val="00BF62BA"/>
    <w:rsid w:val="00C11039"/>
    <w:rsid w:val="00CC05AC"/>
    <w:rsid w:val="00CC3A1F"/>
    <w:rsid w:val="00CC43E9"/>
    <w:rsid w:val="00CD09CC"/>
    <w:rsid w:val="00D62921"/>
    <w:rsid w:val="00DC5F96"/>
    <w:rsid w:val="00EA3862"/>
    <w:rsid w:val="00EB492A"/>
    <w:rsid w:val="00EC544E"/>
    <w:rsid w:val="00F63627"/>
    <w:rsid w:val="00F64D53"/>
    <w:rsid w:val="00F91809"/>
    <w:rsid w:val="00FB5309"/>
    <w:rsid w:val="00FC2686"/>
    <w:rsid w:val="00FD4F5B"/>
    <w:rsid w:val="00FE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5:docId w15:val="{A2CD3BFF-09BA-4203-8048-89B21F4D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1735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3540"/>
    <w:rPr>
      <w:rFonts w:ascii="ＭＳ 明朝"/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1735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3540"/>
    <w:rPr>
      <w:rFonts w:ascii="ＭＳ 明朝"/>
      <w:kern w:val="2"/>
      <w:sz w:val="24"/>
    </w:rPr>
  </w:style>
  <w:style w:type="table" w:styleId="a9">
    <w:name w:val="Table Grid"/>
    <w:basedOn w:val="a1"/>
    <w:uiPriority w:val="59"/>
    <w:rsid w:val="00B23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BF62BA"/>
    <w:rPr>
      <w:rFonts w:ascii="Century"/>
    </w:rPr>
  </w:style>
  <w:style w:type="character" w:customStyle="1" w:styleId="ab">
    <w:name w:val="日付 (文字)"/>
    <w:basedOn w:val="a0"/>
    <w:link w:val="aa"/>
    <w:rsid w:val="00BF62BA"/>
    <w:rPr>
      <w:kern w:val="2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6E71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E71B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5560DD9D.dotm</Template>
  <TotalTime>100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　Ａ　Ｘ　送　信　書</vt:lpstr>
      <vt:lpstr>Ｆ　Ａ　Ｘ　送　信　書</vt:lpstr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　Ａ　Ｘ　送　信　書</dc:title>
  <dc:creator>佐藤</dc:creator>
  <cp:lastModifiedBy>今井 嵩也 11102</cp:lastModifiedBy>
  <cp:revision>25</cp:revision>
  <cp:lastPrinted>2026-06-04T00:31:00Z</cp:lastPrinted>
  <dcterms:created xsi:type="dcterms:W3CDTF">2024-02-29T00:57:00Z</dcterms:created>
  <dcterms:modified xsi:type="dcterms:W3CDTF">2026-06-26T03:57:00Z</dcterms:modified>
</cp:coreProperties>
</file>