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3DC" w:rsidRPr="004154A4" w:rsidRDefault="00B024EE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>
        <w:rPr>
          <w:rFonts w:ascii="HGｺﾞｼｯｸM" w:eastAsia="HGｺﾞｼｯｸM" w:hint="eastAsia"/>
          <w:sz w:val="24"/>
          <w:szCs w:val="24"/>
        </w:rPr>
        <w:t>様</w:t>
      </w: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式第</w:t>
      </w:r>
      <w:r w:rsidR="00F81F95">
        <w:rPr>
          <w:rFonts w:ascii="HGｺﾞｼｯｸM" w:eastAsia="HGｺﾞｼｯｸM" w:hint="eastAsia"/>
          <w:color w:val="000000" w:themeColor="text1"/>
          <w:sz w:val="24"/>
          <w:szCs w:val="24"/>
        </w:rPr>
        <w:t>４</w:t>
      </w:r>
      <w:r w:rsidR="00BD785C"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号</w:t>
      </w:r>
    </w:p>
    <w:p w:rsidR="00BD785C" w:rsidRPr="004154A4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154A4" w:rsidRDefault="00B024EE" w:rsidP="0044228D">
      <w:pPr>
        <w:jc w:val="center"/>
        <w:rPr>
          <w:rFonts w:ascii="HGｺﾞｼｯｸM" w:eastAsia="HGｺﾞｼｯｸM"/>
          <w:color w:val="000000" w:themeColor="text1"/>
          <w:sz w:val="32"/>
          <w:szCs w:val="32"/>
        </w:rPr>
      </w:pPr>
      <w:r w:rsidRPr="004154A4">
        <w:rPr>
          <w:rFonts w:ascii="HGｺﾞｼｯｸM" w:eastAsia="HGｺﾞｼｯｸM" w:hint="eastAsia"/>
          <w:color w:val="000000" w:themeColor="text1"/>
          <w:sz w:val="32"/>
          <w:szCs w:val="32"/>
        </w:rPr>
        <w:t>辞退届</w:t>
      </w:r>
    </w:p>
    <w:p w:rsidR="00BD785C" w:rsidRPr="004154A4" w:rsidRDefault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154A4" w:rsidRDefault="00EB7432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Ansi="メイリオ" w:cs="メイリオ" w:hint="eastAsia"/>
          <w:color w:val="000000" w:themeColor="text1"/>
          <w:kern w:val="0"/>
          <w:sz w:val="22"/>
        </w:rPr>
        <w:t>202</w:t>
      </w:r>
      <w:r w:rsidR="009F5547">
        <w:rPr>
          <w:rFonts w:ascii="HGｺﾞｼｯｸM" w:eastAsia="HGｺﾞｼｯｸM" w:hAnsi="メイリオ" w:cs="メイリオ" w:hint="eastAsia"/>
          <w:color w:val="000000" w:themeColor="text1"/>
          <w:kern w:val="0"/>
          <w:sz w:val="22"/>
        </w:rPr>
        <w:t>6</w:t>
      </w:r>
      <w:bookmarkStart w:id="0" w:name="_GoBack"/>
      <w:bookmarkEnd w:id="0"/>
      <w:r w:rsidR="00BD785C"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年　　月　　日</w:t>
      </w:r>
    </w:p>
    <w:p w:rsidR="00BD785C" w:rsidRPr="004154A4" w:rsidRDefault="00BD785C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BD785C">
      <w:pPr>
        <w:jc w:val="righ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154A4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（あて先）一宮市長</w:t>
      </w:r>
    </w:p>
    <w:p w:rsidR="00BD785C" w:rsidRPr="004154A4" w:rsidRDefault="00BD785C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BD785C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D785C" w:rsidRPr="004154A4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所 　在　 地　　　　　　　　　　　　　　　</w:t>
      </w:r>
    </w:p>
    <w:p w:rsidR="00BD785C" w:rsidRPr="004154A4" w:rsidRDefault="00BD785C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名　　　　称　　　　　　　　　　　　　　　</w:t>
      </w:r>
    </w:p>
    <w:p w:rsidR="00BD785C" w:rsidRPr="004154A4" w:rsidRDefault="004D2947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代表者職氏名　　　　　　　　　　　　　　　</w:t>
      </w:r>
    </w:p>
    <w:p w:rsidR="00807117" w:rsidRPr="004154A4" w:rsidRDefault="00807117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BD785C">
      <w:pPr>
        <w:ind w:firstLineChars="1400" w:firstLine="336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807117" w:rsidRPr="004154A4" w:rsidRDefault="0044228D" w:rsidP="0044228D">
      <w:pPr>
        <w:ind w:firstLineChars="100" w:firstLine="240"/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下記</w:t>
      </w:r>
      <w:r w:rsidR="007D0EC3"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プロポーザルに参加</w:t>
      </w:r>
      <w:r w:rsidR="00B024EE"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することを辞退</w:t>
      </w: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します。</w:t>
      </w:r>
    </w:p>
    <w:p w:rsidR="0044228D" w:rsidRPr="004154A4" w:rsidRDefault="0044228D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80711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pStyle w:val="a3"/>
        <w:rPr>
          <w:color w:val="000000" w:themeColor="text1"/>
        </w:rPr>
      </w:pPr>
      <w:r w:rsidRPr="004154A4">
        <w:rPr>
          <w:rFonts w:hint="eastAsia"/>
          <w:color w:val="000000" w:themeColor="text1"/>
        </w:rPr>
        <w:t>記</w:t>
      </w: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１　件名　　</w:t>
      </w:r>
      <w:r w:rsidR="00AD63DF" w:rsidRPr="00AD63DF">
        <w:rPr>
          <w:rFonts w:ascii="HGｺﾞｼｯｸM" w:eastAsia="HGｺﾞｼｯｸM" w:hAnsi="ＭＳ 明朝" w:hint="eastAsia"/>
          <w:color w:val="000000" w:themeColor="text1"/>
          <w:sz w:val="24"/>
          <w:szCs w:val="24"/>
        </w:rPr>
        <w:t>一宮市申告予約システム業務</w:t>
      </w:r>
    </w:p>
    <w:p w:rsidR="00B024EE" w:rsidRPr="004154A4" w:rsidRDefault="00B024EE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B024EE" w:rsidRPr="004154A4" w:rsidRDefault="00B024EE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 xml:space="preserve">２　理由　　</w:t>
      </w: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44228D" w:rsidP="0044228D">
      <w:pPr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44228D" w:rsidRPr="004154A4" w:rsidRDefault="00A6141C" w:rsidP="00A6141C">
      <w:pPr>
        <w:ind w:firstLineChars="1900" w:firstLine="456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連絡担当者</w:t>
      </w:r>
    </w:p>
    <w:p w:rsidR="00A6141C" w:rsidRPr="004154A4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職・氏名</w:t>
      </w:r>
    </w:p>
    <w:p w:rsidR="00A6141C" w:rsidRPr="004154A4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電話</w:t>
      </w:r>
    </w:p>
    <w:p w:rsidR="00A6141C" w:rsidRPr="004154A4" w:rsidRDefault="00A6141C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  <w:r w:rsidRPr="004154A4">
        <w:rPr>
          <w:rFonts w:ascii="HGｺﾞｼｯｸM" w:eastAsia="HGｺﾞｼｯｸM" w:hint="eastAsia"/>
          <w:color w:val="000000" w:themeColor="text1"/>
          <w:sz w:val="24"/>
          <w:szCs w:val="24"/>
        </w:rPr>
        <w:t>E-mail</w:t>
      </w:r>
    </w:p>
    <w:p w:rsidR="00527F97" w:rsidRPr="004154A4" w:rsidRDefault="00527F97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2F0987" w:rsidRPr="004154A4" w:rsidRDefault="002F0987" w:rsidP="00A6141C">
      <w:pPr>
        <w:ind w:firstLineChars="2000" w:firstLine="4800"/>
        <w:rPr>
          <w:rFonts w:ascii="HGｺﾞｼｯｸM" w:eastAsia="HGｺﾞｼｯｸM"/>
          <w:color w:val="000000" w:themeColor="text1"/>
          <w:sz w:val="24"/>
          <w:szCs w:val="24"/>
        </w:rPr>
      </w:pPr>
    </w:p>
    <w:p w:rsidR="00527F97" w:rsidRPr="004154A4" w:rsidRDefault="00527F97" w:rsidP="00527F97">
      <w:pPr>
        <w:jc w:val="left"/>
        <w:rPr>
          <w:rFonts w:ascii="HGｺﾞｼｯｸM" w:eastAsia="HGｺﾞｼｯｸM"/>
          <w:color w:val="000000" w:themeColor="text1"/>
          <w:sz w:val="24"/>
          <w:szCs w:val="24"/>
        </w:rPr>
      </w:pPr>
    </w:p>
    <w:sectPr w:rsidR="00527F97" w:rsidRPr="004154A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EF9" w:rsidRDefault="00B17EF9" w:rsidP="00B17EF9">
      <w:r>
        <w:separator/>
      </w:r>
    </w:p>
  </w:endnote>
  <w:endnote w:type="continuationSeparator" w:id="0">
    <w:p w:rsidR="00B17EF9" w:rsidRDefault="00B17EF9" w:rsidP="00B17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EF9" w:rsidRDefault="00B17EF9" w:rsidP="00B17EF9">
      <w:r>
        <w:separator/>
      </w:r>
    </w:p>
  </w:footnote>
  <w:footnote w:type="continuationSeparator" w:id="0">
    <w:p w:rsidR="00B17EF9" w:rsidRDefault="00B17EF9" w:rsidP="00B17E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85C"/>
    <w:rsid w:val="002F0987"/>
    <w:rsid w:val="00314936"/>
    <w:rsid w:val="003418CB"/>
    <w:rsid w:val="004154A4"/>
    <w:rsid w:val="0044228D"/>
    <w:rsid w:val="004D2947"/>
    <w:rsid w:val="004F1492"/>
    <w:rsid w:val="00527F97"/>
    <w:rsid w:val="005F77A3"/>
    <w:rsid w:val="00634AFC"/>
    <w:rsid w:val="006E7487"/>
    <w:rsid w:val="00746196"/>
    <w:rsid w:val="007D0EC3"/>
    <w:rsid w:val="00807117"/>
    <w:rsid w:val="009F5547"/>
    <w:rsid w:val="00A6141C"/>
    <w:rsid w:val="00AD63DF"/>
    <w:rsid w:val="00B024EE"/>
    <w:rsid w:val="00B17EF9"/>
    <w:rsid w:val="00B523DC"/>
    <w:rsid w:val="00BD785C"/>
    <w:rsid w:val="00EB7432"/>
    <w:rsid w:val="00EC5F26"/>
    <w:rsid w:val="00F8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E930DC5"/>
  <w15:chartTrackingRefBased/>
  <w15:docId w15:val="{39E76AFF-0DDC-41DF-A776-D2A9A8261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4228D"/>
    <w:pPr>
      <w:jc w:val="center"/>
    </w:pPr>
    <w:rPr>
      <w:rFonts w:ascii="HGｺﾞｼｯｸM" w:eastAsia="HGｺﾞｼｯｸ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4228D"/>
    <w:rPr>
      <w:rFonts w:ascii="HGｺﾞｼｯｸM" w:eastAsia="HGｺﾞｼｯｸ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4228D"/>
    <w:pPr>
      <w:jc w:val="right"/>
    </w:pPr>
    <w:rPr>
      <w:rFonts w:ascii="HGｺﾞｼｯｸM" w:eastAsia="HGｺﾞｼｯｸ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4228D"/>
    <w:rPr>
      <w:rFonts w:ascii="HGｺﾞｼｯｸM" w:eastAsia="HGｺﾞｼｯｸ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B17EF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B17EF9"/>
  </w:style>
  <w:style w:type="paragraph" w:styleId="a9">
    <w:name w:val="footer"/>
    <w:basedOn w:val="a"/>
    <w:link w:val="aa"/>
    <w:uiPriority w:val="99"/>
    <w:unhideWhenUsed/>
    <w:rsid w:val="00B17EF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B17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4485255A.dotm</Template>
  <TotalTime>30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一宮市役所</dc:creator>
  <cp:keywords/>
  <dc:description/>
  <cp:lastModifiedBy>塩屋 恵 9863</cp:lastModifiedBy>
  <cp:revision>21</cp:revision>
  <dcterms:created xsi:type="dcterms:W3CDTF">2018-04-06T05:47:00Z</dcterms:created>
  <dcterms:modified xsi:type="dcterms:W3CDTF">2026-09-02T05:53:00Z</dcterms:modified>
</cp:coreProperties>
</file>