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00083E" w14:textId="2F6FFB3F" w:rsidR="005653D9" w:rsidRDefault="005653D9" w:rsidP="005E7228">
      <w:pPr>
        <w:snapToGrid w:val="0"/>
        <w:spacing w:line="100" w:lineRule="exact"/>
        <w:jc w:val="center"/>
        <w:rPr>
          <w:rFonts w:ascii="ＭＳ ゴシック" w:eastAsia="ＭＳ ゴシック" w:hAnsi="ＭＳ ゴシック"/>
          <w:sz w:val="28"/>
          <w:szCs w:val="28"/>
        </w:rPr>
      </w:pP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58F8D36" w:rsidR="00131583" w:rsidRPr="000E437A" w:rsidRDefault="00F2238A" w:rsidP="00BD387F">
      <w:pPr>
        <w:snapToGrid w:val="0"/>
        <w:spacing w:line="360" w:lineRule="exact"/>
        <w:jc w:val="center"/>
        <w:rPr>
          <w:rFonts w:ascii="ＭＳ ゴシック" w:eastAsia="ＭＳ ゴシック" w:hAnsi="ＭＳ ゴシック"/>
          <w:sz w:val="28"/>
          <w:szCs w:val="28"/>
        </w:rPr>
      </w:pPr>
      <w:r>
        <w:rPr>
          <w:rFonts w:ascii="ＭＳ ゴシック" w:eastAsia="ＭＳ ゴシック" w:hAnsi="ＭＳ ゴシック" w:hint="eastAsia"/>
          <w:sz w:val="28"/>
          <w:szCs w:val="28"/>
        </w:rPr>
        <w:t>支援給付</w:t>
      </w:r>
      <w:r w:rsidR="00247132" w:rsidRPr="000E437A">
        <w:rPr>
          <w:rFonts w:ascii="ＭＳ ゴシック" w:eastAsia="ＭＳ ゴシック" w:hAnsi="ＭＳ ゴシック" w:hint="eastAsia"/>
          <w:sz w:val="28"/>
          <w:szCs w:val="28"/>
        </w:rPr>
        <w:t>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1A56F8F4" w14:textId="77777777" w:rsidR="00FA646B" w:rsidRDefault="00FA646B" w:rsidP="00131583">
      <w:pPr>
        <w:rPr>
          <w:rFonts w:ascii="ＭＳ ゴシック" w:eastAsia="ＭＳ ゴシック" w:hAnsi="ＭＳ ゴシック"/>
          <w:sz w:val="22"/>
        </w:rPr>
      </w:pPr>
    </w:p>
    <w:p w14:paraId="38FD2285" w14:textId="2ACC20C0" w:rsidR="009E52AD" w:rsidRDefault="00535C33" w:rsidP="00131583">
      <w:pPr>
        <w:rPr>
          <w:rFonts w:ascii="ＭＳ ゴシック" w:eastAsia="ＭＳ ゴシック" w:hAnsi="ＭＳ ゴシック"/>
          <w:sz w:val="22"/>
        </w:rPr>
      </w:pPr>
      <w:r>
        <w:rPr>
          <w:rFonts w:ascii="ＭＳ ゴシック" w:eastAsia="ＭＳ ゴシック" w:hAnsi="ＭＳ ゴシック" w:hint="eastAsia"/>
          <w:sz w:val="22"/>
        </w:rPr>
        <w:t>一宮市</w:t>
      </w:r>
      <w:r w:rsidR="00B26F22" w:rsidRPr="000E437A">
        <w:rPr>
          <w:rFonts w:ascii="ＭＳ ゴシック" w:eastAsia="ＭＳ ゴシック" w:hAnsi="ＭＳ ゴシック" w:hint="eastAsia"/>
          <w:sz w:val="22"/>
        </w:rPr>
        <w:t xml:space="preserve">　</w:t>
      </w:r>
      <w:r w:rsidR="00F2238A">
        <w:rPr>
          <w:rFonts w:ascii="ＭＳ ゴシック" w:eastAsia="ＭＳ ゴシック" w:hAnsi="ＭＳ ゴシック" w:hint="eastAsia"/>
          <w:sz w:val="22"/>
        </w:rPr>
        <w:t>支援給付の実施機関</w:t>
      </w:r>
      <w:r w:rsidR="008A7EC4">
        <w:rPr>
          <w:rFonts w:ascii="ＭＳ ゴシック" w:eastAsia="ＭＳ ゴシック" w:hAnsi="ＭＳ ゴシック" w:hint="eastAsia"/>
          <w:sz w:val="22"/>
        </w:rPr>
        <w:t>の</w:t>
      </w:r>
      <w:r w:rsidR="00EF55F4" w:rsidRPr="000E437A">
        <w:rPr>
          <w:rFonts w:ascii="ＭＳ ゴシック" w:eastAsia="ＭＳ ゴシック" w:hAnsi="ＭＳ ゴシック" w:hint="eastAsia"/>
          <w:sz w:val="22"/>
        </w:rPr>
        <w:t>長　殿</w:t>
      </w:r>
    </w:p>
    <w:p w14:paraId="38B48DF5" w14:textId="77777777" w:rsidR="00FA646B" w:rsidRPr="000E437A" w:rsidRDefault="00FA646B" w:rsidP="00131583">
      <w:pPr>
        <w:rPr>
          <w:rFonts w:ascii="ＭＳ ゴシック" w:eastAsia="ＭＳ ゴシック" w:hAnsi="ＭＳ ゴシック"/>
          <w:sz w:val="22"/>
        </w:rPr>
      </w:pP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807E95">
        <w:rPr>
          <w:rFonts w:ascii="ＭＳ ゴシック" w:eastAsia="ＭＳ ゴシック" w:hAnsi="ＭＳ ゴシック" w:hint="eastAsia"/>
          <w:spacing w:val="12"/>
          <w:kern w:val="0"/>
          <w:sz w:val="22"/>
          <w:fitText w:val="1200" w:id="-508309504"/>
        </w:rPr>
        <w:t>申出年月</w:t>
      </w:r>
      <w:r w:rsidRPr="00807E95">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807E95">
        <w:rPr>
          <w:rFonts w:ascii="ＭＳ ゴシック" w:eastAsia="ＭＳ ゴシック" w:hAnsi="ＭＳ ゴシック" w:hint="eastAsia"/>
          <w:spacing w:val="135"/>
          <w:kern w:val="0"/>
          <w:sz w:val="22"/>
          <w:fitText w:val="1200" w:id="-508308479"/>
        </w:rPr>
        <w:t>現住</w:t>
      </w:r>
      <w:r w:rsidR="009E52AD" w:rsidRPr="00807E95">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lang w:eastAsia="zh-CN"/>
        </w:rPr>
      </w:pPr>
      <w:r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lang w:eastAsia="zh-CN"/>
        </w:rPr>
        <w:t xml:space="preserve">氏　</w:t>
      </w:r>
      <w:r w:rsidR="00296E87" w:rsidRPr="000E437A">
        <w:rPr>
          <w:rFonts w:ascii="ＭＳ ゴシック" w:eastAsia="ＭＳ ゴシック" w:hAnsi="ＭＳ ゴシック" w:hint="eastAsia"/>
          <w:kern w:val="0"/>
          <w:sz w:val="22"/>
          <w:lang w:eastAsia="zh-CN"/>
        </w:rPr>
        <w:t xml:space="preserve">　</w:t>
      </w:r>
      <w:r w:rsidRPr="000E437A">
        <w:rPr>
          <w:rFonts w:ascii="ＭＳ ゴシック" w:eastAsia="ＭＳ ゴシック" w:hAnsi="ＭＳ ゴシック" w:hint="eastAsia"/>
          <w:kern w:val="0"/>
          <w:sz w:val="22"/>
          <w:lang w:eastAsia="zh-CN"/>
        </w:rPr>
        <w:t xml:space="preserve">　</w:t>
      </w:r>
      <w:r w:rsidR="00296E87" w:rsidRPr="000E437A">
        <w:rPr>
          <w:rFonts w:ascii="ＭＳ ゴシック" w:eastAsia="ＭＳ ゴシック" w:hAnsi="ＭＳ ゴシック" w:hint="eastAsia"/>
          <w:kern w:val="0"/>
          <w:sz w:val="22"/>
          <w:lang w:eastAsia="zh-CN"/>
        </w:rPr>
        <w:t xml:space="preserve"> </w:t>
      </w:r>
      <w:r w:rsidRPr="000E437A">
        <w:rPr>
          <w:rFonts w:ascii="ＭＳ ゴシック" w:eastAsia="ＭＳ ゴシック" w:hAnsi="ＭＳ ゴシック" w:hint="eastAsia"/>
          <w:kern w:val="0"/>
          <w:sz w:val="22"/>
          <w:lang w:eastAsia="zh-CN"/>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lang w:eastAsia="zh-CN"/>
        </w:rPr>
      </w:pPr>
      <w:r w:rsidRPr="00807E95">
        <w:rPr>
          <w:rFonts w:ascii="ＭＳ ゴシック" w:eastAsia="ＭＳ ゴシック" w:hAnsi="ＭＳ ゴシック" w:hint="eastAsia"/>
          <w:spacing w:val="55"/>
          <w:kern w:val="0"/>
          <w:sz w:val="22"/>
          <w:fitText w:val="1210" w:id="-505677823"/>
          <w:lang w:eastAsia="zh-CN"/>
        </w:rPr>
        <w:t>電話番</w:t>
      </w:r>
      <w:r w:rsidRPr="00807E95">
        <w:rPr>
          <w:rFonts w:ascii="ＭＳ ゴシック" w:eastAsia="ＭＳ ゴシック" w:hAnsi="ＭＳ ゴシック" w:hint="eastAsia"/>
          <w:kern w:val="0"/>
          <w:sz w:val="22"/>
          <w:fitText w:val="1210" w:id="-505677823"/>
          <w:lang w:eastAsia="zh-CN"/>
        </w:rPr>
        <w:t>号</w:t>
      </w:r>
      <w:r w:rsidRPr="000E437A">
        <w:rPr>
          <w:rFonts w:ascii="ＭＳ ゴシック" w:eastAsia="ＭＳ ゴシック" w:hAnsi="ＭＳ ゴシック" w:hint="eastAsia"/>
          <w:sz w:val="22"/>
          <w:lang w:eastAsia="zh-CN"/>
        </w:rPr>
        <w:t xml:space="preserve">　</w:t>
      </w:r>
      <w:r w:rsidR="00EA1C21" w:rsidRPr="000E437A">
        <w:rPr>
          <w:rFonts w:ascii="ＭＳ ゴシック" w:eastAsia="ＭＳ ゴシック" w:hAnsi="ＭＳ ゴシック" w:hint="eastAsia"/>
          <w:sz w:val="22"/>
          <w:lang w:eastAsia="zh-CN"/>
        </w:rPr>
        <w:t xml:space="preserve">　</w:t>
      </w:r>
      <w:r w:rsidRPr="000E437A">
        <w:rPr>
          <w:rFonts w:ascii="ＭＳ ゴシック" w:eastAsia="ＭＳ ゴシック" w:hAnsi="ＭＳ ゴシック" w:hint="eastAsia"/>
          <w:sz w:val="22"/>
          <w:lang w:eastAsia="zh-CN"/>
        </w:rPr>
        <w:t xml:space="preserve">　　　　　　　</w:t>
      </w:r>
      <w:r w:rsidR="00056103" w:rsidRPr="000E437A">
        <w:rPr>
          <w:rFonts w:ascii="ＭＳ ゴシック" w:eastAsia="ＭＳ ゴシック" w:hAnsi="ＭＳ ゴシック" w:hint="eastAsia"/>
          <w:sz w:val="22"/>
          <w:lang w:eastAsia="zh-CN"/>
        </w:rPr>
        <w:t xml:space="preserve">　　　　</w:t>
      </w:r>
    </w:p>
    <w:p w14:paraId="2578F46C" w14:textId="1542EFA5" w:rsidR="001A1910" w:rsidRPr="000E437A" w:rsidRDefault="001A1910" w:rsidP="00131583">
      <w:pPr>
        <w:rPr>
          <w:rFonts w:ascii="ＭＳ ゴシック" w:eastAsia="ＭＳ ゴシック" w:hAnsi="ＭＳ ゴシック"/>
          <w:sz w:val="22"/>
          <w:lang w:eastAsia="zh-CN"/>
        </w:rPr>
      </w:pPr>
    </w:p>
    <w:p w14:paraId="37CC77B4" w14:textId="583B5F95" w:rsidR="00131583"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1C4394AD" w14:textId="77777777" w:rsidR="009961B6" w:rsidRPr="000E437A" w:rsidRDefault="009961B6" w:rsidP="000E437A">
      <w:pPr>
        <w:ind w:firstLineChars="100" w:firstLine="220"/>
        <w:rPr>
          <w:rFonts w:ascii="ＭＳ ゴシック" w:eastAsia="ＭＳ ゴシック" w:hAnsi="ＭＳ ゴシック"/>
          <w:sz w:val="22"/>
        </w:rPr>
      </w:pPr>
    </w:p>
    <w:p w14:paraId="5AC5C1BF" w14:textId="77777777" w:rsidR="009961B6" w:rsidRDefault="00131583" w:rsidP="009961B6">
      <w:pPr>
        <w:pStyle w:val="aa"/>
      </w:pPr>
      <w:r w:rsidRPr="000E437A">
        <w:rPr>
          <w:rFonts w:hint="eastAsia"/>
        </w:rPr>
        <w:t>記</w:t>
      </w:r>
    </w:p>
    <w:p w14:paraId="3628EAD5" w14:textId="77777777" w:rsidR="009961B6" w:rsidRPr="000E437A" w:rsidRDefault="009961B6" w:rsidP="009961B6"/>
    <w:p w14:paraId="4DF1C430" w14:textId="681A06C3" w:rsidR="009C2AD4"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DB0301">
        <w:rPr>
          <w:rFonts w:ascii="ＭＳ ゴシック" w:eastAsia="ＭＳ ゴシック" w:hAnsi="ＭＳ ゴシック" w:hint="eastAsia"/>
          <w:sz w:val="22"/>
        </w:rPr>
        <w:t>支援給付</w:t>
      </w:r>
      <w:r w:rsidR="00E0679E" w:rsidRPr="000E437A">
        <w:rPr>
          <w:rFonts w:ascii="ＭＳ ゴシック" w:eastAsia="ＭＳ ゴシック" w:hAnsi="ＭＳ ゴシック" w:hint="eastAsia"/>
          <w:sz w:val="22"/>
        </w:rPr>
        <w:t>を受給していた</w:t>
      </w:r>
      <w:r w:rsidR="00696178">
        <w:rPr>
          <w:rFonts w:ascii="ＭＳ ゴシック" w:eastAsia="ＭＳ ゴシック" w:hAnsi="ＭＳ ゴシック" w:hint="eastAsia"/>
          <w:sz w:val="22"/>
        </w:rPr>
        <w:t>中国残留邦人等本人及び</w:t>
      </w:r>
      <w:r w:rsidR="00482E62">
        <w:rPr>
          <w:rFonts w:ascii="ＭＳ ゴシック" w:eastAsia="ＭＳ ゴシック" w:hAnsi="ＭＳ ゴシック" w:hint="eastAsia"/>
          <w:sz w:val="22"/>
        </w:rPr>
        <w:t>配偶者</w:t>
      </w:r>
      <w:r w:rsidR="00665FFB" w:rsidRPr="000E437A">
        <w:rPr>
          <w:rFonts w:ascii="ＭＳ ゴシック" w:eastAsia="ＭＳ ゴシック" w:hAnsi="ＭＳ ゴシック" w:hint="eastAsia"/>
          <w:sz w:val="22"/>
        </w:rPr>
        <w:t>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482E62">
        <w:rPr>
          <w:rFonts w:ascii="ＭＳ ゴシック" w:eastAsia="ＭＳ ゴシック" w:hAnsi="ＭＳ ゴシック" w:hint="eastAsia"/>
          <w:sz w:val="22"/>
        </w:rPr>
        <w:t>場合に</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p w14:paraId="3AEFC3D6" w14:textId="77777777" w:rsidR="009961B6" w:rsidRPr="000E437A" w:rsidRDefault="009961B6" w:rsidP="00183B80">
      <w:pPr>
        <w:ind w:left="1540" w:hangingChars="700" w:hanging="1540"/>
        <w:rPr>
          <w:rFonts w:ascii="ＭＳ ゴシック" w:eastAsia="ＭＳ ゴシック" w:hAnsi="ＭＳ ゴシック"/>
          <w:sz w:val="22"/>
        </w:rPr>
      </w:pPr>
    </w:p>
    <w:tbl>
      <w:tblPr>
        <w:tblStyle w:val="a3"/>
        <w:tblW w:w="9072" w:type="dxa"/>
        <w:tblInd w:w="-5" w:type="dxa"/>
        <w:tblLook w:val="04A0" w:firstRow="1" w:lastRow="0" w:firstColumn="1" w:lastColumn="0" w:noHBand="0" w:noVBand="1"/>
      </w:tblPr>
      <w:tblGrid>
        <w:gridCol w:w="2054"/>
        <w:gridCol w:w="1490"/>
        <w:gridCol w:w="2268"/>
        <w:gridCol w:w="2268"/>
        <w:gridCol w:w="992"/>
      </w:tblGrid>
      <w:tr w:rsidR="00C82E74" w:rsidRPr="000E437A" w14:paraId="206ECAA0" w14:textId="77777777" w:rsidTr="00CC271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490" w:type="dxa"/>
            <w:shd w:val="clear" w:color="auto" w:fill="F2F2F2" w:themeFill="background1" w:themeFillShade="F2"/>
            <w:vAlign w:val="center"/>
          </w:tcPr>
          <w:p w14:paraId="43271929" w14:textId="218CF9C3" w:rsidR="00424DD4" w:rsidRPr="000E437A" w:rsidRDefault="0016202C" w:rsidP="003602A2">
            <w:pPr>
              <w:spacing w:line="240" w:lineRule="exact"/>
              <w:jc w:val="center"/>
              <w:rPr>
                <w:rFonts w:ascii="ＭＳ ゴシック" w:eastAsia="ＭＳ ゴシック" w:hAnsi="ＭＳ ゴシック"/>
                <w:sz w:val="22"/>
              </w:rPr>
            </w:pPr>
            <w:r>
              <w:rPr>
                <w:rFonts w:ascii="ＭＳ ゴシック" w:eastAsia="ＭＳ ゴシック" w:hAnsi="ＭＳ ゴシック" w:hint="eastAsia"/>
                <w:sz w:val="22"/>
              </w:rPr>
              <w:t>中国残留邦人等</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268"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38567852" w:rsidR="00E1095C" w:rsidRPr="000E437A" w:rsidRDefault="00DB0301" w:rsidP="003602A2">
            <w:pPr>
              <w:spacing w:line="240" w:lineRule="exact"/>
              <w:jc w:val="center"/>
              <w:rPr>
                <w:rFonts w:ascii="ＭＳ ゴシック" w:eastAsia="ＭＳ ゴシック" w:hAnsi="ＭＳ ゴシック"/>
                <w:sz w:val="22"/>
              </w:rPr>
            </w:pPr>
            <w:r>
              <w:rPr>
                <w:rFonts w:ascii="ＭＳ ゴシック" w:eastAsia="ＭＳ ゴシック" w:hAnsi="ＭＳ ゴシック" w:hint="eastAsia"/>
                <w:sz w:val="22"/>
              </w:rPr>
              <w:t>支援給付</w:t>
            </w:r>
            <w:r w:rsidR="00E1095C" w:rsidRPr="000E437A">
              <w:rPr>
                <w:rFonts w:ascii="ＭＳ ゴシック" w:eastAsia="ＭＳ ゴシック" w:hAnsi="ＭＳ ゴシック" w:hint="eastAsia"/>
                <w:sz w:val="22"/>
              </w:rPr>
              <w:t>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992"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lang w:eastAsia="zh-CN"/>
              </w:rPr>
            </w:pPr>
            <w:r w:rsidRPr="000E437A">
              <w:rPr>
                <w:rFonts w:ascii="ＭＳ ゴシック" w:eastAsia="ＭＳ ゴシック" w:hAnsi="ＭＳ ゴシック" w:hint="eastAsia"/>
                <w:sz w:val="22"/>
                <w:lang w:eastAsia="zh-CN"/>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lang w:eastAsia="zh-CN"/>
              </w:rPr>
            </w:pPr>
            <w:r w:rsidRPr="000E437A">
              <w:rPr>
                <w:rFonts w:ascii="ＭＳ ゴシック" w:eastAsia="ＭＳ ゴシック" w:hAnsi="ＭＳ ゴシック" w:hint="eastAsia"/>
                <w:sz w:val="18"/>
                <w:szCs w:val="18"/>
                <w:lang w:eastAsia="zh-CN"/>
              </w:rPr>
              <w:t>（申出</w:t>
            </w:r>
            <w:r w:rsidR="002474E0" w:rsidRPr="000E437A">
              <w:rPr>
                <w:rFonts w:ascii="ＭＳ ゴシック" w:eastAsia="ＭＳ ゴシック" w:hAnsi="ＭＳ ゴシック" w:hint="eastAsia"/>
                <w:sz w:val="18"/>
                <w:szCs w:val="18"/>
                <w:lang w:eastAsia="zh-CN"/>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lang w:eastAsia="zh-CN"/>
              </w:rPr>
            </w:pPr>
            <w:r w:rsidRPr="000E437A">
              <w:rPr>
                <w:rFonts w:ascii="ＭＳ ゴシック" w:eastAsia="ＭＳ ゴシック" w:hAnsi="ＭＳ ゴシック" w:hint="eastAsia"/>
                <w:sz w:val="18"/>
                <w:szCs w:val="18"/>
                <w:lang w:eastAsia="zh-CN"/>
              </w:rPr>
              <w:t xml:space="preserve">　</w:t>
            </w:r>
            <w:r w:rsidR="000721BE" w:rsidRPr="000E437A">
              <w:rPr>
                <w:rFonts w:ascii="ＭＳ ゴシック" w:eastAsia="ＭＳ ゴシック" w:hAnsi="ＭＳ ゴシック" w:hint="eastAsia"/>
                <w:sz w:val="18"/>
                <w:szCs w:val="18"/>
                <w:lang w:eastAsia="zh-CN"/>
              </w:rPr>
              <w:t>時点）</w:t>
            </w:r>
          </w:p>
        </w:tc>
      </w:tr>
      <w:tr w:rsidR="00DE0E41" w:rsidRPr="000E437A" w14:paraId="13B95BEB" w14:textId="77777777" w:rsidTr="00CC2712">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lang w:eastAsia="zh-CN"/>
              </w:rPr>
            </w:pPr>
          </w:p>
        </w:tc>
        <w:tc>
          <w:tcPr>
            <w:tcW w:w="1490" w:type="dxa"/>
            <w:vMerge w:val="restart"/>
            <w:vAlign w:val="center"/>
          </w:tcPr>
          <w:p w14:paraId="62E705BC" w14:textId="6A060DF9" w:rsidR="00DE0E41" w:rsidRPr="000E437A" w:rsidRDefault="00867DB0" w:rsidP="00275E3F">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本人</w:t>
            </w:r>
          </w:p>
        </w:tc>
        <w:tc>
          <w:tcPr>
            <w:tcW w:w="2268"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992"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CC2712">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90"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992"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CC2712">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90" w:type="dxa"/>
            <w:vMerge w:val="restart"/>
            <w:vAlign w:val="center"/>
          </w:tcPr>
          <w:p w14:paraId="50DDD8F4" w14:textId="7842027F" w:rsidR="00DE0E41" w:rsidRPr="000E437A" w:rsidRDefault="00867DB0" w:rsidP="00275E3F">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配偶者</w:t>
            </w:r>
          </w:p>
        </w:tc>
        <w:tc>
          <w:tcPr>
            <w:tcW w:w="2268"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992"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CC2712">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90"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992"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bl>
    <w:p w14:paraId="37CCE7D0" w14:textId="77777777" w:rsidR="00745F24" w:rsidRDefault="00745F24"/>
    <w:p w14:paraId="34AFF832" w14:textId="14151626" w:rsidR="00745F24" w:rsidRDefault="00745F24"/>
    <w:p w14:paraId="0BD528A0" w14:textId="1DC3025C" w:rsidR="0002611D"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w:t>
      </w:r>
      <w:r w:rsidR="003F0A44">
        <w:rPr>
          <w:rFonts w:ascii="ＭＳ ゴシック" w:eastAsia="ＭＳ ゴシック" w:hAnsi="ＭＳ ゴシック" w:hint="eastAsia"/>
          <w:sz w:val="22"/>
          <w:u w:val="single"/>
        </w:rPr>
        <w:t>支援給付</w:t>
      </w:r>
      <w:r w:rsidRPr="000E437A">
        <w:rPr>
          <w:rFonts w:ascii="ＭＳ ゴシック" w:eastAsia="ＭＳ ゴシック" w:hAnsi="ＭＳ ゴシック" w:hint="eastAsia"/>
          <w:sz w:val="22"/>
          <w:u w:val="single"/>
        </w:rPr>
        <w:t>を受給されていた期間の</w:t>
      </w:r>
      <w:r w:rsidR="000D1D77">
        <w:rPr>
          <w:rFonts w:ascii="ＭＳ ゴシック" w:eastAsia="ＭＳ ゴシック" w:hAnsi="ＭＳ ゴシック" w:hint="eastAsia"/>
          <w:sz w:val="22"/>
          <w:u w:val="single"/>
        </w:rPr>
        <w:t>中国残留邦人等本人</w:t>
      </w:r>
      <w:r w:rsidRPr="000E437A">
        <w:rPr>
          <w:rFonts w:ascii="ＭＳ ゴシック" w:eastAsia="ＭＳ ゴシック" w:hAnsi="ＭＳ ゴシック" w:hint="eastAsia"/>
          <w:sz w:val="22"/>
          <w:u w:val="single"/>
        </w:rPr>
        <w:t>が行うものとなります。</w:t>
      </w:r>
      <w:r w:rsidR="000D1D77">
        <w:rPr>
          <w:rFonts w:ascii="ＭＳ ゴシック" w:eastAsia="ＭＳ ゴシック" w:hAnsi="ＭＳ ゴシック" w:hint="eastAsia"/>
          <w:sz w:val="22"/>
        </w:rPr>
        <w:t>中国残留邦人等</w:t>
      </w:r>
      <w:r w:rsidR="00661B8E">
        <w:rPr>
          <w:rFonts w:ascii="ＭＳ ゴシック" w:eastAsia="ＭＳ ゴシック" w:hAnsi="ＭＳ ゴシック" w:hint="eastAsia"/>
          <w:sz w:val="22"/>
        </w:rPr>
        <w:t>本人</w:t>
      </w:r>
      <w:r w:rsidRPr="000E437A">
        <w:rPr>
          <w:rFonts w:ascii="ＭＳ ゴシック" w:eastAsia="ＭＳ ゴシック" w:hAnsi="ＭＳ ゴシック" w:hint="eastAsia"/>
          <w:sz w:val="22"/>
        </w:rPr>
        <w:t>が現在死亡されている場合は、</w:t>
      </w:r>
      <w:r w:rsidR="00BC211C">
        <w:rPr>
          <w:rFonts w:ascii="ＭＳ ゴシック" w:eastAsia="ＭＳ ゴシック" w:hAnsi="ＭＳ ゴシック" w:hint="eastAsia"/>
          <w:sz w:val="22"/>
        </w:rPr>
        <w:t>配偶</w:t>
      </w:r>
      <w:r w:rsidR="00BC211C" w:rsidRPr="000E437A">
        <w:rPr>
          <w:rFonts w:ascii="ＭＳ ゴシック" w:eastAsia="ＭＳ ゴシック" w:hAnsi="ＭＳ ゴシック" w:hint="eastAsia"/>
          <w:sz w:val="22"/>
        </w:rPr>
        <w:t>者（届出をしていないが、事実上婚姻関係と同様の事情にあるものを含む。）が申出を行ってください。</w:t>
      </w:r>
    </w:p>
    <w:p w14:paraId="39BABBF9" w14:textId="1E80DEBC" w:rsidR="00EF3740" w:rsidRDefault="00EF3740"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EC5B20">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中国残留邦人等本人同士の夫婦の場合</w:t>
      </w:r>
      <w:r w:rsidRPr="000E437A">
        <w:rPr>
          <w:rFonts w:ascii="ＭＳ ゴシック" w:eastAsia="ＭＳ ゴシック" w:hAnsi="ＭＳ ゴシック" w:hint="eastAsia"/>
          <w:sz w:val="22"/>
        </w:rPr>
        <w:t>は、代表するものが申出を行ってください。</w:t>
      </w:r>
    </w:p>
    <w:p w14:paraId="756FAA81" w14:textId="6C29E4E0"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w:t>
      </w:r>
      <w:r w:rsidR="00661B8E">
        <w:rPr>
          <w:rFonts w:ascii="ＭＳ ゴシック" w:eastAsia="ＭＳ ゴシック" w:hAnsi="ＭＳ ゴシック" w:hint="eastAsia"/>
          <w:sz w:val="22"/>
          <w:u w:val="single"/>
        </w:rPr>
        <w:t>支援給付</w:t>
      </w:r>
      <w:r w:rsidR="00057BFE" w:rsidRPr="000E437A">
        <w:rPr>
          <w:rFonts w:ascii="ＭＳ ゴシック" w:eastAsia="ＭＳ ゴシック" w:hAnsi="ＭＳ ゴシック" w:hint="eastAsia"/>
          <w:sz w:val="22"/>
          <w:u w:val="single"/>
        </w:rPr>
        <w:t>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09ED40FD" w:rsidR="0029166D" w:rsidRPr="000E437A" w:rsidRDefault="001C1170" w:rsidP="00FE74E7">
      <w:pPr>
        <w:spacing w:line="260" w:lineRule="exact"/>
        <w:ind w:leftChars="100" w:left="426" w:hangingChars="98" w:hanging="216"/>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w:t>
      </w:r>
      <w:r w:rsidR="00661B8E">
        <w:rPr>
          <w:rFonts w:ascii="ＭＳ ゴシック" w:eastAsia="ＭＳ ゴシック" w:hAnsi="ＭＳ ゴシック" w:hint="eastAsia"/>
          <w:sz w:val="22"/>
          <w:u w:val="single"/>
        </w:rPr>
        <w:t>支援給付</w:t>
      </w:r>
      <w:r w:rsidRPr="000E437A">
        <w:rPr>
          <w:rFonts w:ascii="ＭＳ ゴシック" w:eastAsia="ＭＳ ゴシック" w:hAnsi="ＭＳ ゴシック" w:hint="eastAsia"/>
          <w:sz w:val="22"/>
          <w:u w:val="single"/>
        </w:rPr>
        <w:t>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w:t>
      </w:r>
      <w:r w:rsidR="00C123F5">
        <w:rPr>
          <w:rFonts w:ascii="ＭＳ ゴシック" w:eastAsia="ＭＳ ゴシック" w:hAnsi="ＭＳ ゴシック" w:hint="eastAsia"/>
          <w:sz w:val="22"/>
          <w:u w:val="single"/>
        </w:rPr>
        <w:t>支援給付</w:t>
      </w:r>
      <w:r w:rsidR="000B5A4C" w:rsidRPr="000E437A">
        <w:rPr>
          <w:rFonts w:ascii="ＭＳ ゴシック" w:eastAsia="ＭＳ ゴシック" w:hAnsi="ＭＳ ゴシック" w:hint="eastAsia"/>
          <w:sz w:val="22"/>
          <w:u w:val="single"/>
        </w:rPr>
        <w:t>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7650512D" w:rsidR="006A45D7" w:rsidRPr="000E437A" w:rsidRDefault="006A45D7" w:rsidP="00D60284">
      <w:pPr>
        <w:spacing w:line="260" w:lineRule="exact"/>
        <w:ind w:leftChars="100" w:left="430" w:hangingChars="100" w:hanging="220"/>
        <w:rPr>
          <w:rFonts w:ascii="ＭＳ ゴシック" w:eastAsia="ＭＳ ゴシック" w:hAnsi="ＭＳ ゴシック"/>
          <w:sz w:val="22"/>
        </w:rPr>
      </w:pPr>
    </w:p>
    <w:p w14:paraId="76BED22B" w14:textId="024718F9" w:rsidR="00172C66" w:rsidRDefault="00152299">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4366614">
                <wp:simplePos x="0" y="0"/>
                <wp:positionH relativeFrom="column">
                  <wp:posOffset>4507865</wp:posOffset>
                </wp:positionH>
                <wp:positionV relativeFrom="paragraph">
                  <wp:posOffset>798830</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766A81B" id="テキスト ボックス 2" o:spid="_x0000_s1027" type="#_x0000_t202" style="position:absolute;margin-left:354.95pt;margin-top:62.9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72C66">
        <w:rPr>
          <w:rFonts w:ascii="ＭＳ ゴシック" w:eastAsia="ＭＳ ゴシック" w:hAnsi="ＭＳ ゴシック"/>
          <w:b/>
          <w:bCs/>
          <w:sz w:val="24"/>
          <w:szCs w:val="24"/>
        </w:rPr>
        <w:br w:type="page"/>
      </w:r>
    </w:p>
    <w:p w14:paraId="23A2BEFD"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49C4C37E"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２</w:t>
      </w:r>
      <w:r w:rsidRPr="000E437A">
        <w:rPr>
          <w:rFonts w:ascii="ＭＳ ゴシック" w:eastAsia="ＭＳ ゴシック" w:hAnsi="ＭＳ ゴシック"/>
          <w:b/>
          <w:bCs/>
          <w:sz w:val="24"/>
          <w:szCs w:val="24"/>
        </w:rPr>
        <w:t>.</w:t>
      </w:r>
      <w:r w:rsidR="00207095">
        <w:rPr>
          <w:rFonts w:ascii="ＭＳ ゴシック" w:eastAsia="ＭＳ ゴシック" w:hAnsi="ＭＳ ゴシック" w:hint="eastAsia"/>
          <w:b/>
          <w:bCs/>
          <w:sz w:val="24"/>
          <w:szCs w:val="24"/>
        </w:rPr>
        <w:t>支援給付</w:t>
      </w:r>
      <w:r w:rsidR="00056103" w:rsidRPr="000E437A">
        <w:rPr>
          <w:rFonts w:ascii="ＭＳ ゴシック" w:eastAsia="ＭＳ ゴシック" w:hAnsi="ＭＳ ゴシック" w:hint="eastAsia"/>
          <w:b/>
          <w:bCs/>
          <w:sz w:val="24"/>
          <w:szCs w:val="24"/>
        </w:rPr>
        <w:t>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1C8CA679"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w:t>
      </w:r>
      <w:r w:rsidR="00207095">
        <w:rPr>
          <w:rFonts w:ascii="ＭＳ ゴシック" w:eastAsia="ＭＳ ゴシック" w:hAnsi="ＭＳ ゴシック" w:hint="eastAsia"/>
          <w:sz w:val="22"/>
        </w:rPr>
        <w:t>支援給付</w:t>
      </w:r>
      <w:r w:rsidRPr="000E437A">
        <w:rPr>
          <w:rFonts w:ascii="ＭＳ ゴシック" w:eastAsia="ＭＳ ゴシック" w:hAnsi="ＭＳ ゴシック" w:hint="eastAsia"/>
          <w:sz w:val="22"/>
        </w:rPr>
        <w:t>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Default="000B3451" w:rsidP="00131583">
      <w:pPr>
        <w:rPr>
          <w:rFonts w:ascii="ＭＳ ゴシック" w:eastAsia="ＭＳ ゴシック" w:hAnsi="ＭＳ ゴシック"/>
          <w:sz w:val="22"/>
        </w:rPr>
      </w:pPr>
    </w:p>
    <w:p w14:paraId="7C8DC411" w14:textId="77777777" w:rsidR="00807E95" w:rsidRDefault="00807E95" w:rsidP="00131583">
      <w:pPr>
        <w:rPr>
          <w:rFonts w:ascii="ＭＳ ゴシック" w:eastAsia="ＭＳ ゴシック" w:hAnsi="ＭＳ ゴシック"/>
          <w:sz w:val="22"/>
        </w:rPr>
      </w:pPr>
    </w:p>
    <w:p w14:paraId="6F1EDFE6" w14:textId="77777777" w:rsidR="00807E95" w:rsidRPr="000E437A" w:rsidRDefault="00807E95"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lang w:eastAsia="zh-CN"/>
              </w:rPr>
            </w:pPr>
            <w:r w:rsidRPr="000E437A">
              <w:rPr>
                <w:rFonts w:ascii="ＭＳ ゴシック" w:eastAsia="ＭＳ ゴシック" w:hAnsi="ＭＳ ゴシック" w:hint="eastAsia"/>
                <w:sz w:val="22"/>
                <w:lang w:eastAsia="zh-CN"/>
              </w:rPr>
              <w:t>口座種別</w:t>
            </w:r>
          </w:p>
          <w:p w14:paraId="7E0ED5EA" w14:textId="15CFD588" w:rsidR="003D6095" w:rsidRPr="000E437A" w:rsidRDefault="003D6095" w:rsidP="003D6095">
            <w:pPr>
              <w:jc w:val="center"/>
              <w:rPr>
                <w:rFonts w:ascii="ＭＳ ゴシック" w:eastAsia="ＭＳ ゴシック" w:hAnsi="ＭＳ ゴシック"/>
                <w:sz w:val="22"/>
                <w:lang w:eastAsia="zh-CN"/>
              </w:rPr>
            </w:pPr>
            <w:r w:rsidRPr="000E437A">
              <w:rPr>
                <w:rFonts w:ascii="ＭＳ ゴシック" w:eastAsia="ＭＳ ゴシック" w:hAnsi="ＭＳ ゴシック" w:hint="eastAsia"/>
                <w:sz w:val="18"/>
                <w:szCs w:val="18"/>
                <w:lang w:eastAsia="zh-CN"/>
              </w:rPr>
              <w:t>（普通</w:t>
            </w:r>
            <w:r w:rsidRPr="000E437A">
              <w:rPr>
                <w:rFonts w:ascii="ＭＳ ゴシック" w:eastAsia="ＭＳ ゴシック" w:hAnsi="ＭＳ ゴシック"/>
                <w:sz w:val="18"/>
                <w:szCs w:val="18"/>
                <w:lang w:eastAsia="zh-CN"/>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3C634B05"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Pr="000E437A">
        <w:rPr>
          <w:rFonts w:ascii="ＭＳ ゴシック" w:eastAsia="ＭＳ ゴシック" w:hAnsi="ＭＳ ゴシック" w:hint="eastAsia"/>
          <w:b/>
          <w:bCs/>
          <w:sz w:val="24"/>
          <w:szCs w:val="24"/>
        </w:rPr>
        <w:t>連絡先</w:t>
      </w:r>
    </w:p>
    <w:p w14:paraId="2A7B7C27" w14:textId="319A9CDF"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申出者へ連絡がつかないときの連絡先</w:t>
      </w:r>
      <w:r w:rsidR="00F46449">
        <w:rPr>
          <w:rFonts w:ascii="ＭＳ ゴシック" w:eastAsia="ＭＳ ゴシック" w:hAnsi="ＭＳ ゴシック" w:hint="eastAsia"/>
          <w:sz w:val="22"/>
        </w:rPr>
        <w:t>（御親族）</w:t>
      </w:r>
      <w:r w:rsidRPr="000E437A">
        <w:rPr>
          <w:rFonts w:ascii="ＭＳ ゴシック" w:eastAsia="ＭＳ ゴシック" w:hAnsi="ＭＳ ゴシック" w:hint="eastAsia"/>
          <w:sz w:val="22"/>
        </w:rPr>
        <w:t>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15BD4EA7"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38C128C7">
                <wp:simplePos x="0" y="0"/>
                <wp:positionH relativeFrom="column">
                  <wp:posOffset>261620</wp:posOffset>
                </wp:positionH>
                <wp:positionV relativeFrom="paragraph">
                  <wp:posOffset>199390</wp:posOffset>
                </wp:positionV>
                <wp:extent cx="4686300"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46863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C6846D7"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6pt,15.7pt" to="389.6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" strokecolor="black [3213]" strokeweight=".5pt">
                <v:stroke joinstyle="miter"/>
              </v:line>
            </w:pict>
          </mc:Fallback>
        </mc:AlternateContent>
      </w:r>
      <w:r w:rsidRPr="000E437A">
        <w:rPr>
          <w:rFonts w:ascii="ＭＳ ゴシック" w:eastAsia="ＭＳ ゴシック" w:hAnsi="ＭＳ ゴシック" w:hint="eastAsia"/>
          <w:sz w:val="22"/>
        </w:rPr>
        <w:t xml:space="preserve">氏名　</w:t>
      </w:r>
      <w:r w:rsidR="0063173E">
        <w:rPr>
          <w:rFonts w:ascii="ＭＳ ゴシック" w:eastAsia="ＭＳ ゴシック" w:hAnsi="ＭＳ ゴシック" w:hint="eastAsia"/>
          <w:sz w:val="22"/>
        </w:rPr>
        <w:t xml:space="preserve">　　　　　　　　　　　　　　　　（</w:t>
      </w:r>
      <w:r w:rsidR="002F4366">
        <w:rPr>
          <w:rFonts w:ascii="ＭＳ ゴシック" w:eastAsia="ＭＳ ゴシック" w:hAnsi="ＭＳ ゴシック" w:hint="eastAsia"/>
          <w:sz w:val="22"/>
        </w:rPr>
        <w:t>申出者との</w:t>
      </w:r>
      <w:r w:rsidR="0063173E">
        <w:rPr>
          <w:rFonts w:ascii="ＭＳ ゴシック" w:eastAsia="ＭＳ ゴシック" w:hAnsi="ＭＳ ゴシック" w:hint="eastAsia"/>
          <w:sz w:val="22"/>
        </w:rPr>
        <w:t>続柄：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3662387B" w:rsidR="00511DE5" w:rsidRPr="000E437A" w:rsidRDefault="000B70F9"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5EAE3BA2">
                <wp:simplePos x="0" y="0"/>
                <wp:positionH relativeFrom="column">
                  <wp:posOffset>271145</wp:posOffset>
                </wp:positionH>
                <wp:positionV relativeFrom="paragraph">
                  <wp:posOffset>227965</wp:posOffset>
                </wp:positionV>
                <wp:extent cx="467677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46767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2A6DE1C"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35pt,17.95pt" to="389.6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" strokecolor="black [3213]" strokeweight=".5pt">
                <v:stroke joinstyle="miter"/>
              </v:line>
            </w:pict>
          </mc:Fallback>
        </mc:AlternateContent>
      </w:r>
      <w:r w:rsidR="00511DE5"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7219A91A">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23D9BD2"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00511DE5"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00511DE5"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2F63F7DC" w:rsidR="000B3451" w:rsidRDefault="00F862F5" w:rsidP="00511DE5">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016F2AE8">
                <wp:simplePos x="0" y="0"/>
                <wp:positionH relativeFrom="column">
                  <wp:posOffset>4424045</wp:posOffset>
                </wp:positionH>
                <wp:positionV relativeFrom="paragraph">
                  <wp:posOffset>26035</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8FDC346" id="_x0000_s1028" type="#_x0000_t202" style="position:absolute;margin-left:348.35pt;margin-top:2.05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p>
    <w:p w14:paraId="54BDEE20" w14:textId="4E345078" w:rsidR="002D6139" w:rsidRDefault="002D6139" w:rsidP="00511DE5">
      <w:pPr>
        <w:widowControl/>
        <w:jc w:val="left"/>
        <w:rPr>
          <w:rFonts w:ascii="ＭＳ ゴシック" w:eastAsia="ＭＳ ゴシック" w:hAnsi="ＭＳ ゴシック"/>
          <w:sz w:val="22"/>
        </w:rPr>
      </w:pPr>
    </w:p>
    <w:p w14:paraId="31AF7CBA" w14:textId="3FFFF6FD" w:rsidR="000B3451" w:rsidRDefault="000B3451" w:rsidP="00511DE5">
      <w:pPr>
        <w:widowControl/>
        <w:jc w:val="left"/>
        <w:rPr>
          <w:rFonts w:ascii="ＭＳ ゴシック" w:eastAsia="ＭＳ ゴシック" w:hAnsi="ＭＳ ゴシック"/>
          <w:sz w:val="22"/>
        </w:rPr>
      </w:pPr>
    </w:p>
    <w:p w14:paraId="602F1898" w14:textId="3E968473" w:rsidR="00057D08" w:rsidRPr="000E437A" w:rsidRDefault="001F6963"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5675CAF0" w:rsidR="00CE5A5D" w:rsidRPr="000E437A" w:rsidRDefault="007E7244"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Pr="000E437A">
        <w:rPr>
          <w:rFonts w:ascii="ＭＳ ゴシック" w:eastAsia="ＭＳ ゴシック" w:hAnsi="ＭＳ ゴシック" w:hint="eastAsia"/>
          <w:sz w:val="22"/>
        </w:rPr>
        <w:t>ため、</w:t>
      </w:r>
      <w:r w:rsidR="00F363B5">
        <w:rPr>
          <w:rFonts w:ascii="ＭＳ ゴシック" w:eastAsia="ＭＳ ゴシック" w:hAnsi="ＭＳ ゴシック" w:hint="eastAsia"/>
          <w:sz w:val="22"/>
        </w:rPr>
        <w:t>中国残留邦人等本人</w:t>
      </w:r>
      <w:r w:rsidR="00994177" w:rsidRPr="000E437A">
        <w:rPr>
          <w:rFonts w:ascii="ＭＳ ゴシック" w:eastAsia="ＭＳ ゴシック" w:hAnsi="ＭＳ ゴシック" w:hint="eastAsia"/>
          <w:sz w:val="22"/>
        </w:rPr>
        <w:t>及び</w:t>
      </w:r>
      <w:r w:rsidR="00F363B5">
        <w:rPr>
          <w:rFonts w:ascii="ＭＳ ゴシック" w:eastAsia="ＭＳ ゴシック" w:hAnsi="ＭＳ ゴシック" w:hint="eastAsia"/>
          <w:sz w:val="22"/>
        </w:rPr>
        <w:t>配偶者</w:t>
      </w:r>
      <w:r w:rsidR="00994177" w:rsidRPr="000E437A">
        <w:rPr>
          <w:rFonts w:ascii="ＭＳ ゴシック" w:eastAsia="ＭＳ ゴシック" w:hAnsi="ＭＳ ゴシック" w:hint="eastAsia"/>
          <w:sz w:val="22"/>
        </w:rPr>
        <w:t>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71E62B0E" w:rsidR="003D5AD1" w:rsidRPr="000E437A" w:rsidRDefault="00CE5A5D"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lang w:eastAsia="zh-CN"/>
              </w:rPr>
            </w:pPr>
            <w:r w:rsidRPr="000E437A">
              <w:rPr>
                <w:rFonts w:ascii="ＭＳ ゴシック" w:eastAsia="ＭＳ ゴシック" w:hAnsi="ＭＳ ゴシック" w:hint="eastAsia"/>
                <w:noProof/>
                <w:sz w:val="22"/>
                <w:lang w:eastAsia="zh-CN"/>
              </w:rPr>
              <w:t>（</w:t>
            </w:r>
            <w:r w:rsidRPr="000E437A">
              <w:rPr>
                <w:rFonts w:ascii="ＭＳ ゴシック" w:eastAsia="ＭＳ ゴシック" w:hAnsi="ＭＳ ゴシック" w:hint="eastAsia"/>
                <w:noProof/>
                <w:sz w:val="22"/>
                <w:lang w:val="ja-JP" w:eastAsia="zh-CN"/>
              </w:rPr>
              <w:t>医療機関名</w:t>
            </w:r>
            <w:r w:rsidRPr="000E437A">
              <w:rPr>
                <w:rFonts w:ascii="ＭＳ ゴシック" w:eastAsia="ＭＳ ゴシック" w:hAnsi="ＭＳ ゴシック" w:hint="eastAsia"/>
                <w:noProof/>
                <w:sz w:val="22"/>
                <w:lang w:eastAsia="zh-CN"/>
              </w:rPr>
              <w:t>：</w:t>
            </w:r>
            <w:r w:rsidRPr="000E437A">
              <w:rPr>
                <w:rFonts w:ascii="ＭＳ ゴシック" w:eastAsia="ＭＳ ゴシック" w:hAnsi="ＭＳ ゴシック" w:hint="eastAsia"/>
                <w:noProof/>
                <w:sz w:val="22"/>
                <w:lang w:val="ja-JP" w:eastAsia="zh-CN"/>
              </w:rPr>
              <w:t xml:space="preserve">　</w:t>
            </w:r>
            <w:r w:rsidR="00F11009" w:rsidRPr="000E437A">
              <w:rPr>
                <w:rFonts w:ascii="ＭＳ ゴシック" w:eastAsia="ＭＳ ゴシック" w:hAnsi="ＭＳ ゴシック" w:hint="eastAsia"/>
                <w:noProof/>
                <w:sz w:val="22"/>
                <w:lang w:val="ja-JP" w:eastAsia="zh-CN"/>
              </w:rPr>
              <w:t xml:space="preserve">　　　　　　　　　　　　　　　</w:t>
            </w:r>
            <w:r w:rsidRPr="000E437A">
              <w:rPr>
                <w:rFonts w:ascii="ＭＳ ゴシック" w:eastAsia="ＭＳ ゴシック" w:hAnsi="ＭＳ ゴシック" w:hint="eastAsia"/>
                <w:noProof/>
                <w:sz w:val="22"/>
                <w:lang w:val="ja-JP" w:eastAsia="zh-CN"/>
              </w:rPr>
              <w:t xml:space="preserve">　　　</w:t>
            </w:r>
            <w:r w:rsidRPr="000E437A">
              <w:rPr>
                <w:rFonts w:ascii="ＭＳ ゴシック" w:eastAsia="ＭＳ ゴシック" w:hAnsi="ＭＳ ゴシック" w:hint="eastAsia"/>
                <w:noProof/>
                <w:sz w:val="22"/>
                <w:lang w:eastAsia="zh-CN"/>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lang w:eastAsia="zh-CN"/>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lang w:eastAsia="zh-CN"/>
              </w:rPr>
            </w:pPr>
            <w:r w:rsidRPr="000E437A">
              <w:rPr>
                <w:rFonts w:ascii="ＭＳ ゴシック" w:eastAsia="ＭＳ ゴシック" w:hAnsi="ＭＳ ゴシック" w:hint="eastAsia"/>
                <w:noProof/>
                <w:sz w:val="22"/>
                <w:lang w:eastAsia="zh-CN"/>
              </w:rPr>
              <w:t>（</w:t>
            </w:r>
            <w:r w:rsidRPr="000E437A">
              <w:rPr>
                <w:rFonts w:ascii="ＭＳ ゴシック" w:eastAsia="ＭＳ ゴシック" w:hAnsi="ＭＳ ゴシック" w:hint="eastAsia"/>
                <w:noProof/>
                <w:sz w:val="22"/>
                <w:lang w:val="ja-JP" w:eastAsia="zh-CN"/>
              </w:rPr>
              <w:t>医療機関名</w:t>
            </w:r>
            <w:r w:rsidRPr="000E437A">
              <w:rPr>
                <w:rFonts w:ascii="ＭＳ ゴシック" w:eastAsia="ＭＳ ゴシック" w:hAnsi="ＭＳ ゴシック" w:hint="eastAsia"/>
                <w:noProof/>
                <w:sz w:val="22"/>
                <w:lang w:eastAsia="zh-CN"/>
              </w:rPr>
              <w:t>：</w:t>
            </w:r>
            <w:r w:rsidRPr="000E437A">
              <w:rPr>
                <w:rFonts w:ascii="ＭＳ ゴシック" w:eastAsia="ＭＳ ゴシック" w:hAnsi="ＭＳ ゴシック" w:hint="eastAsia"/>
                <w:noProof/>
                <w:sz w:val="22"/>
                <w:lang w:val="ja-JP" w:eastAsia="zh-CN"/>
              </w:rPr>
              <w:t xml:space="preserve">　　　　</w:t>
            </w:r>
            <w:r w:rsidR="00F11009" w:rsidRPr="000E437A">
              <w:rPr>
                <w:rFonts w:ascii="ＭＳ ゴシック" w:eastAsia="ＭＳ ゴシック" w:hAnsi="ＭＳ ゴシック" w:hint="eastAsia"/>
                <w:noProof/>
                <w:sz w:val="22"/>
                <w:lang w:val="ja-JP" w:eastAsia="zh-CN"/>
              </w:rPr>
              <w:t xml:space="preserve">　　　　　　　　　　　　　　　</w:t>
            </w:r>
            <w:r w:rsidRPr="000E437A">
              <w:rPr>
                <w:rFonts w:ascii="ＭＳ ゴシック" w:eastAsia="ＭＳ ゴシック" w:hAnsi="ＭＳ ゴシック" w:hint="eastAsia"/>
                <w:noProof/>
                <w:sz w:val="22"/>
                <w:lang w:eastAsia="zh-CN"/>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lang w:eastAsia="zh-CN"/>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lang w:eastAsia="zh-CN"/>
              </w:rPr>
            </w:pPr>
            <w:r w:rsidRPr="000E437A">
              <w:rPr>
                <w:rFonts w:ascii="ＭＳ ゴシック" w:eastAsia="ＭＳ ゴシック" w:hAnsi="ＭＳ ゴシック" w:hint="eastAsia"/>
                <w:noProof/>
                <w:sz w:val="22"/>
                <w:lang w:eastAsia="zh-CN"/>
              </w:rPr>
              <w:t>（</w:t>
            </w:r>
            <w:r w:rsidRPr="000E437A">
              <w:rPr>
                <w:rFonts w:ascii="ＭＳ ゴシック" w:eastAsia="ＭＳ ゴシック" w:hAnsi="ＭＳ ゴシック" w:hint="eastAsia"/>
                <w:noProof/>
                <w:sz w:val="22"/>
                <w:lang w:val="ja-JP" w:eastAsia="zh-CN"/>
              </w:rPr>
              <w:t>医療機関名</w:t>
            </w:r>
            <w:r w:rsidRPr="000E437A">
              <w:rPr>
                <w:rFonts w:ascii="ＭＳ ゴシック" w:eastAsia="ＭＳ ゴシック" w:hAnsi="ＭＳ ゴシック" w:hint="eastAsia"/>
                <w:noProof/>
                <w:sz w:val="22"/>
                <w:lang w:eastAsia="zh-CN"/>
              </w:rPr>
              <w:t>：</w:t>
            </w:r>
            <w:r w:rsidRPr="000E437A">
              <w:rPr>
                <w:rFonts w:ascii="ＭＳ ゴシック" w:eastAsia="ＭＳ ゴシック" w:hAnsi="ＭＳ ゴシック" w:hint="eastAsia"/>
                <w:noProof/>
                <w:sz w:val="22"/>
                <w:lang w:val="ja-JP" w:eastAsia="zh-CN"/>
              </w:rPr>
              <w:t xml:space="preserve">　　　　</w:t>
            </w:r>
            <w:r w:rsidR="00F11009" w:rsidRPr="000E437A">
              <w:rPr>
                <w:rFonts w:ascii="ＭＳ ゴシック" w:eastAsia="ＭＳ ゴシック" w:hAnsi="ＭＳ ゴシック" w:hint="eastAsia"/>
                <w:noProof/>
                <w:sz w:val="22"/>
                <w:lang w:val="ja-JP" w:eastAsia="zh-CN"/>
              </w:rPr>
              <w:t xml:space="preserve">　　　　　　　　　　　　　　　</w:t>
            </w:r>
            <w:r w:rsidRPr="000E437A">
              <w:rPr>
                <w:rFonts w:ascii="ＭＳ ゴシック" w:eastAsia="ＭＳ ゴシック" w:hAnsi="ＭＳ ゴシック" w:hint="eastAsia"/>
                <w:noProof/>
                <w:sz w:val="22"/>
                <w:lang w:eastAsia="zh-CN"/>
              </w:rPr>
              <w:t>）</w:t>
            </w:r>
          </w:p>
          <w:p w14:paraId="36961146" w14:textId="48A59C45" w:rsidR="0095357D" w:rsidRPr="000E437A" w:rsidRDefault="0095357D" w:rsidP="00275E3F">
            <w:pPr>
              <w:spacing w:line="320" w:lineRule="exact"/>
              <w:rPr>
                <w:rFonts w:ascii="ＭＳ ゴシック" w:eastAsia="ＭＳ ゴシック" w:hAnsi="ＭＳ ゴシック"/>
                <w:sz w:val="22"/>
                <w:lang w:eastAsia="zh-CN"/>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260EA4F5" w:rsidR="007A6627" w:rsidRPr="000E437A" w:rsidRDefault="00F92CB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4305306">
                      <wp:simplePos x="0" y="0"/>
                      <wp:positionH relativeFrom="column">
                        <wp:posOffset>3725545</wp:posOffset>
                      </wp:positionH>
                      <wp:positionV relativeFrom="paragraph">
                        <wp:posOffset>198755</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C297A61" id="_x0000_s1029" type="#_x0000_t202" style="position:absolute;left:0;text-align:left;margin-left:293.35pt;margin-top:15.65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12F9B616">
                      <wp:simplePos x="0" y="0"/>
                      <wp:positionH relativeFrom="column">
                        <wp:posOffset>-869315</wp:posOffset>
                      </wp:positionH>
                      <wp:positionV relativeFrom="paragraph">
                        <wp:posOffset>179070</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7BB4A89" id="_x0000_s1030" type="#_x0000_t202" style="position:absolute;left:0;text-align:left;margin-left:-68.45pt;margin-top:14.1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lang w:eastAsia="zh-CN"/>
              </w:rPr>
            </w:pPr>
            <w:r w:rsidRPr="000E437A">
              <w:rPr>
                <w:rFonts w:ascii="ＭＳ ゴシック" w:eastAsia="ＭＳ ゴシック" w:hAnsi="ＭＳ ゴシック" w:hint="eastAsia"/>
                <w:sz w:val="18"/>
                <w:szCs w:val="18"/>
                <w:lang w:eastAsia="zh-CN"/>
              </w:rPr>
              <w:t>身体障害者手帳</w:t>
            </w:r>
            <w:r w:rsidR="00095191" w:rsidRPr="000E437A">
              <w:rPr>
                <w:rFonts w:ascii="ＭＳ ゴシック" w:eastAsia="ＭＳ ゴシック" w:hAnsi="ＭＳ ゴシック" w:hint="eastAsia"/>
                <w:sz w:val="18"/>
                <w:szCs w:val="18"/>
                <w:lang w:eastAsia="zh-CN"/>
              </w:rPr>
              <w:t>、</w:t>
            </w:r>
            <w:r w:rsidRPr="000E437A">
              <w:rPr>
                <w:rFonts w:ascii="ＭＳ ゴシック" w:eastAsia="ＭＳ ゴシック" w:hAnsi="ＭＳ ゴシック" w:hint="eastAsia"/>
                <w:sz w:val="18"/>
                <w:szCs w:val="18"/>
                <w:lang w:eastAsia="zh-CN"/>
              </w:rPr>
              <w:t>国民年金証書</w:t>
            </w:r>
            <w:r w:rsidR="00BB55D3" w:rsidRPr="000E437A">
              <w:rPr>
                <w:rFonts w:ascii="ＭＳ ゴシック" w:eastAsia="ＭＳ ゴシック" w:hAnsi="ＭＳ ゴシック" w:hint="eastAsia"/>
                <w:sz w:val="18"/>
                <w:szCs w:val="18"/>
                <w:lang w:eastAsia="zh-CN"/>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3EAC42F2"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B84808">
              <w:rPr>
                <w:rFonts w:ascii="ＭＳ ゴシック" w:eastAsia="ＭＳ ゴシック" w:hAnsi="ＭＳ ゴシック" w:hint="eastAsia"/>
                <w:sz w:val="18"/>
                <w:szCs w:val="18"/>
              </w:rPr>
              <w:t>支援給付</w:t>
            </w:r>
            <w:r w:rsidR="006B37EC" w:rsidRPr="000E437A">
              <w:rPr>
                <w:rFonts w:ascii="ＭＳ ゴシック" w:eastAsia="ＭＳ ゴシック" w:hAnsi="ＭＳ ゴシック" w:hint="eastAsia"/>
                <w:sz w:val="18"/>
                <w:szCs w:val="18"/>
              </w:rPr>
              <w:t>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017124B3"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A351D9">
              <w:rPr>
                <w:rFonts w:ascii="ＭＳ ゴシック" w:eastAsia="ＭＳ ゴシック" w:hAnsi="ＭＳ ゴシック" w:hint="eastAsia"/>
                <w:sz w:val="18"/>
                <w:szCs w:val="18"/>
              </w:rPr>
              <w:t>支援給付</w:t>
            </w:r>
            <w:r w:rsidR="00FB15B0" w:rsidRPr="000E437A">
              <w:rPr>
                <w:rFonts w:ascii="ＭＳ ゴシック" w:eastAsia="ＭＳ ゴシック" w:hAnsi="ＭＳ ゴシック" w:hint="eastAsia"/>
                <w:sz w:val="18"/>
                <w:szCs w:val="18"/>
              </w:rPr>
              <w:t>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63D519CF"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790C46">
              <w:rPr>
                <w:rFonts w:ascii="ＭＳ ゴシック" w:eastAsia="ＭＳ ゴシック" w:hAnsi="ＭＳ ゴシック" w:hint="eastAsia"/>
                <w:sz w:val="18"/>
                <w:szCs w:val="18"/>
              </w:rPr>
              <w:t>支援給付</w:t>
            </w:r>
            <w:r w:rsidR="00FB15B0" w:rsidRPr="000E437A">
              <w:rPr>
                <w:rFonts w:ascii="ＭＳ ゴシック" w:eastAsia="ＭＳ ゴシック" w:hAnsi="ＭＳ ゴシック" w:hint="eastAsia"/>
                <w:sz w:val="18"/>
                <w:szCs w:val="18"/>
              </w:rPr>
              <w:t>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6C17781F"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840BD7">
              <w:rPr>
                <w:rFonts w:ascii="ＭＳ ゴシック" w:eastAsia="ＭＳ ゴシック" w:hAnsi="ＭＳ ゴシック" w:hint="eastAsia"/>
                <w:sz w:val="18"/>
                <w:szCs w:val="18"/>
              </w:rPr>
              <w:t>支援給付</w:t>
            </w:r>
            <w:r w:rsidR="00FB15B0" w:rsidRPr="000E437A">
              <w:rPr>
                <w:rFonts w:ascii="ＭＳ ゴシック" w:eastAsia="ＭＳ ゴシック" w:hAnsi="ＭＳ ゴシック" w:hint="eastAsia"/>
                <w:sz w:val="18"/>
                <w:szCs w:val="18"/>
              </w:rPr>
              <w:t>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1B74725C" w:rsidR="00FB15B0" w:rsidRPr="000E437A" w:rsidRDefault="00840BD7" w:rsidP="00EB0D01">
            <w:pPr>
              <w:spacing w:line="220" w:lineRule="exact"/>
              <w:ind w:firstLineChars="100" w:firstLine="180"/>
              <w:rPr>
                <w:rFonts w:ascii="ＭＳ ゴシック" w:eastAsia="ＭＳ ゴシック" w:hAnsi="ＭＳ ゴシック"/>
                <w:sz w:val="18"/>
                <w:szCs w:val="18"/>
              </w:rPr>
            </w:pPr>
            <w:r>
              <w:rPr>
                <w:rFonts w:ascii="ＭＳ ゴシック" w:eastAsia="ＭＳ ゴシック" w:hAnsi="ＭＳ ゴシック" w:hint="eastAsia"/>
                <w:sz w:val="18"/>
                <w:szCs w:val="18"/>
              </w:rPr>
              <w:t>支援給付</w:t>
            </w:r>
            <w:r w:rsidR="00FB15B0" w:rsidRPr="000E437A">
              <w:rPr>
                <w:rFonts w:ascii="ＭＳ ゴシック" w:eastAsia="ＭＳ ゴシック" w:hAnsi="ＭＳ ゴシック" w:hint="eastAsia"/>
                <w:sz w:val="18"/>
                <w:szCs w:val="18"/>
              </w:rPr>
              <w:t>決定通知書</w:t>
            </w:r>
          </w:p>
        </w:tc>
      </w:tr>
      <w:tr w:rsidR="00FB15B0" w:rsidRPr="000E437A" w14:paraId="5186753C" w14:textId="77777777" w:rsidTr="006040BF">
        <w:trPr>
          <w:trHeight w:val="501"/>
        </w:trPr>
        <w:tc>
          <w:tcPr>
            <w:tcW w:w="1980" w:type="dxa"/>
            <w:gridSpan w:val="2"/>
          </w:tcPr>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0D675DCF" w14:textId="3C19837A" w:rsidR="00FB15B0" w:rsidRPr="000E437A" w:rsidRDefault="00FB15B0" w:rsidP="00EB0D01">
            <w:pPr>
              <w:spacing w:line="220" w:lineRule="exact"/>
              <w:rPr>
                <w:rFonts w:ascii="ＭＳ ゴシック" w:eastAsia="ＭＳ ゴシック" w:hAnsi="ＭＳ ゴシック"/>
                <w:sz w:val="18"/>
                <w:szCs w:val="18"/>
              </w:rPr>
            </w:pP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8" behindDoc="0" locked="0" layoutInCell="1" allowOverlap="1" wp14:anchorId="6FCACEB9" wp14:editId="372B6403">
                <wp:simplePos x="0" y="0"/>
                <wp:positionH relativeFrom="column">
                  <wp:posOffset>-24130</wp:posOffset>
                </wp:positionH>
                <wp:positionV relativeFrom="paragraph">
                  <wp:posOffset>236855</wp:posOffset>
                </wp:positionV>
                <wp:extent cx="5867400" cy="1752600"/>
                <wp:effectExtent l="0" t="0" r="19050" b="1905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1752600"/>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7C6B0CD" id="正方形/長方形 3" o:spid="_x0000_s1026" style="position:absolute;margin-left:-1.9pt;margin-top:18.65pt;width:462pt;height:138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66C9A289" w14:textId="77777777" w:rsidR="00BD611A" w:rsidRDefault="00BD611A" w:rsidP="0054314B">
      <w:pPr>
        <w:spacing w:line="320" w:lineRule="exact"/>
        <w:ind w:leftChars="100" w:left="650" w:hangingChars="200" w:hanging="440"/>
        <w:rPr>
          <w:rFonts w:ascii="ＭＳ ゴシック" w:eastAsia="ＭＳ ゴシック" w:hAnsi="ＭＳ ゴシック"/>
          <w:sz w:val="22"/>
        </w:rPr>
      </w:pPr>
    </w:p>
    <w:p w14:paraId="4A66C56A" w14:textId="225E39A3" w:rsidR="00CE0246" w:rsidRPr="000E437A" w:rsidRDefault="00BD4375" w:rsidP="005134D1">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不実の申請その他不正な手段により申出に基づく支給を受けた場合は、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7F9F3C3D"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5134D1">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2FB2D0C1" w14:textId="46FC0C05" w:rsidR="00FF0751" w:rsidRPr="00E41EDE" w:rsidRDefault="00130A45" w:rsidP="00E41EDE">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5134D1">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160C705C" w14:textId="5C3BF247" w:rsidR="00335CA3" w:rsidRDefault="00335CA3">
      <w:pPr>
        <w:widowControl/>
        <w:jc w:val="left"/>
        <w:rPr>
          <w:rFonts w:ascii="ＭＳ ゴシック" w:eastAsia="ＭＳ ゴシック" w:hAnsi="ＭＳ ゴシック"/>
        </w:rPr>
      </w:pPr>
      <w:r>
        <w:rPr>
          <w:rFonts w:ascii="ＭＳ ゴシック" w:eastAsia="ＭＳ ゴシック" w:hAnsi="ＭＳ ゴシック"/>
        </w:rPr>
        <w:br w:type="page"/>
      </w:r>
    </w:p>
    <w:p w14:paraId="02CA7160" w14:textId="77777777" w:rsidR="00F01F2B" w:rsidRDefault="00F01F2B" w:rsidP="00F01F2B">
      <w:pPr>
        <w:rPr>
          <w:rFonts w:ascii="ＭＳ ゴシック" w:eastAsia="ＭＳ ゴシック" w:hAnsi="ＭＳ ゴシック"/>
        </w:rPr>
      </w:pPr>
    </w:p>
    <w:p w14:paraId="763F3D61" w14:textId="4B907894" w:rsidR="00F01F2B" w:rsidRPr="002E4BF7" w:rsidRDefault="00C91946" w:rsidP="00C91946">
      <w:pPr>
        <w:rPr>
          <w:rFonts w:ascii="ＭＳ ゴシック" w:eastAsia="ＭＳ ゴシック" w:hAnsi="ＭＳ ゴシック"/>
          <w:sz w:val="22"/>
          <w:szCs w:val="24"/>
        </w:rPr>
      </w:pPr>
      <w:r>
        <w:rPr>
          <w:rFonts w:ascii="ＭＳ ゴシック" w:eastAsia="ＭＳ ゴシック" w:hAnsi="ＭＳ ゴシック" w:hint="eastAsia"/>
          <w:sz w:val="22"/>
          <w:szCs w:val="24"/>
        </w:rPr>
        <w:t>一宮市</w:t>
      </w:r>
      <w:bookmarkStart w:id="0" w:name="_GoBack"/>
      <w:bookmarkEnd w:id="0"/>
      <w:r w:rsidR="00F01F2B" w:rsidRPr="002E4BF7">
        <w:rPr>
          <w:rFonts w:ascii="ＭＳ ゴシック" w:eastAsia="ＭＳ ゴシック" w:hAnsi="ＭＳ ゴシック" w:hint="eastAsia"/>
          <w:sz w:val="22"/>
          <w:szCs w:val="24"/>
        </w:rPr>
        <w:t xml:space="preserve">　</w:t>
      </w:r>
      <w:r w:rsidR="002547B7">
        <w:rPr>
          <w:rFonts w:ascii="ＭＳ ゴシック" w:eastAsia="ＭＳ ゴシック" w:hAnsi="ＭＳ ゴシック" w:hint="eastAsia"/>
          <w:sz w:val="22"/>
          <w:szCs w:val="24"/>
        </w:rPr>
        <w:t>支援給付の実施機関の</w:t>
      </w:r>
      <w:r w:rsidR="00F01F2B" w:rsidRPr="002E4BF7">
        <w:rPr>
          <w:rFonts w:ascii="ＭＳ ゴシック" w:eastAsia="ＭＳ ゴシック" w:hAnsi="ＭＳ ゴシック" w:hint="eastAsia"/>
          <w:sz w:val="22"/>
          <w:szCs w:val="24"/>
        </w:rPr>
        <w:t>長　殿</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159926C9"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2547B7">
        <w:rPr>
          <w:rFonts w:ascii="ＭＳ ゴシック" w:eastAsia="ＭＳ ゴシック" w:hAnsi="ＭＳ ゴシック" w:hint="eastAsia"/>
          <w:sz w:val="22"/>
        </w:rPr>
        <w:t>支援給付</w:t>
      </w:r>
      <w:r w:rsidR="00B847EF" w:rsidRPr="00B847EF">
        <w:rPr>
          <w:rFonts w:ascii="ＭＳ ゴシック" w:eastAsia="ＭＳ ゴシック" w:hAnsi="ＭＳ ゴシック" w:hint="eastAsia"/>
          <w:sz w:val="22"/>
        </w:rPr>
        <w:t>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sidR="00FE1032">
        <w:rPr>
          <w:rFonts w:ascii="ＭＳ ゴシック" w:eastAsia="ＭＳ ゴシック" w:hAnsi="ＭＳ ゴシック" w:hint="eastAsia"/>
          <w:sz w:val="22"/>
        </w:rPr>
        <w:t>支援給付</w:t>
      </w:r>
      <w:r>
        <w:rPr>
          <w:rFonts w:ascii="ＭＳ ゴシック" w:eastAsia="ＭＳ ゴシック" w:hAnsi="ＭＳ ゴシック" w:hint="eastAsia"/>
          <w:sz w:val="22"/>
        </w:rPr>
        <w:t>の受給状況を確認するため</w:t>
      </w:r>
      <w:r w:rsidRPr="00DC150D">
        <w:rPr>
          <w:rFonts w:ascii="ＭＳ ゴシック" w:eastAsia="ＭＳ ゴシック" w:hAnsi="ＭＳ ゴシック" w:hint="eastAsia"/>
          <w:sz w:val="22"/>
        </w:rPr>
        <w:t>、貴</w:t>
      </w:r>
      <w:r w:rsidR="00FE1032">
        <w:rPr>
          <w:rFonts w:ascii="ＭＳ ゴシック" w:eastAsia="ＭＳ ゴシック" w:hAnsi="ＭＳ ゴシック" w:hint="eastAsia"/>
          <w:sz w:val="22"/>
        </w:rPr>
        <w:t>支援給付の実施機関</w:t>
      </w:r>
      <w:r w:rsidRPr="00DC150D">
        <w:rPr>
          <w:rFonts w:ascii="ＭＳ ゴシック" w:eastAsia="ＭＳ ゴシック" w:hAnsi="ＭＳ ゴシック" w:hint="eastAsia"/>
          <w:sz w:val="22"/>
        </w:rPr>
        <w:t>が官公署、日本年金機構等（以下「官公署等」という。）に対し、必要な書類の閲覧若しくは資料の提供を求めることに同意します。</w:t>
      </w:r>
    </w:p>
    <w:p w14:paraId="7E5A6BA0" w14:textId="2F71B6FA"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w:t>
      </w:r>
      <w:r w:rsidR="00237579">
        <w:rPr>
          <w:rFonts w:ascii="ＭＳ ゴシック" w:eastAsia="ＭＳ ゴシック" w:hAnsi="ＭＳ ゴシック" w:hint="eastAsia"/>
          <w:sz w:val="22"/>
        </w:rPr>
        <w:t>支援給付の実施機関</w:t>
      </w:r>
      <w:r w:rsidRPr="002501A7">
        <w:rPr>
          <w:rFonts w:ascii="ＭＳ ゴシック" w:eastAsia="ＭＳ ゴシック" w:hAnsi="ＭＳ ゴシック" w:hint="eastAsia"/>
          <w:sz w:val="22"/>
        </w:rPr>
        <w:t>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63346AEC"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674F6E65"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0" behindDoc="0" locked="0" layoutInCell="1" allowOverlap="1" wp14:anchorId="3005A45D" wp14:editId="7DF1BC5D">
                <wp:simplePos x="0" y="0"/>
                <wp:positionH relativeFrom="column">
                  <wp:posOffset>-43180</wp:posOffset>
                </wp:positionH>
                <wp:positionV relativeFrom="paragraph">
                  <wp:posOffset>250190</wp:posOffset>
                </wp:positionV>
                <wp:extent cx="5847715" cy="5334000"/>
                <wp:effectExtent l="0" t="0" r="19685" b="19050"/>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533400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B33AF7C" id="正方形/長方形 3" o:spid="_x0000_s1026" style="position:absolute;margin-left:-3.4pt;margin-top:19.7pt;width:460.45pt;height:42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" filled="f" strokecolor="black [3213]" strokeweight="1pt"/>
            </w:pict>
          </mc:Fallback>
        </mc:AlternateContent>
      </w:r>
      <w:r w:rsidR="007708E4" w:rsidRPr="000E437A">
        <w:rPr>
          <w:rFonts w:ascii="ＭＳ ゴシック" w:eastAsia="ＭＳ ゴシック" w:hAnsi="ＭＳ ゴシック" w:hint="eastAsia"/>
          <w:sz w:val="22"/>
        </w:rPr>
        <w:t>(</w:t>
      </w:r>
      <w:r w:rsidR="00081B87">
        <w:rPr>
          <w:rFonts w:ascii="ＭＳ ゴシック" w:eastAsia="ＭＳ ゴシック" w:hAnsi="ＭＳ ゴシック" w:hint="eastAsia"/>
          <w:sz w:val="22"/>
        </w:rPr>
        <w:t>電子申出</w:t>
      </w:r>
      <w:r w:rsidR="004045FE">
        <w:rPr>
          <w:rFonts w:ascii="ＭＳ ゴシック" w:eastAsia="ＭＳ ゴシック" w:hAnsi="ＭＳ ゴシック" w:hint="eastAsia"/>
          <w:sz w:val="22"/>
        </w:rPr>
        <w:t>（メール等）の場合は写真を添付、</w:t>
      </w:r>
      <w:r w:rsidR="007708E4" w:rsidRPr="000E437A">
        <w:rPr>
          <w:rFonts w:ascii="ＭＳ ゴシック" w:eastAsia="ＭＳ ゴシック" w:hAnsi="ＭＳ ゴシック" w:hint="eastAsia"/>
          <w:sz w:val="22"/>
        </w:rPr>
        <w:t>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14E8AF60"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F370DE">
      <w:pPr>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F370DE">
      <w:pPr>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45E9965A" w14:textId="0B147091" w:rsidR="005904B6"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049F890" w14:textId="2F0EB3AF" w:rsidR="0075511E" w:rsidRPr="000E437A" w:rsidRDefault="005904B6" w:rsidP="005904B6">
      <w:pPr>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7A4829" w:rsidRPr="000E437A">
        <w:rPr>
          <w:rFonts w:ascii="ＭＳ ゴシック" w:eastAsia="ＭＳ ゴシック" w:hAnsi="ＭＳ ゴシック" w:hint="eastAsia"/>
          <w:sz w:val="22"/>
        </w:rPr>
        <w:t>当時の</w:t>
      </w:r>
      <w:r w:rsidR="008A0A79" w:rsidRPr="000E437A">
        <w:rPr>
          <w:rFonts w:ascii="ＭＳ ゴシック" w:eastAsia="ＭＳ ゴシック" w:hAnsi="ＭＳ ゴシック" w:hint="eastAsia"/>
          <w:sz w:val="22"/>
        </w:rPr>
        <w:t>姓が</w:t>
      </w:r>
      <w:r w:rsidR="00A520B2" w:rsidRPr="000E437A">
        <w:rPr>
          <w:rFonts w:ascii="ＭＳ ゴシック" w:eastAsia="ＭＳ ゴシック" w:hAnsi="ＭＳ ゴシック" w:hint="eastAsia"/>
          <w:sz w:val="22"/>
        </w:rPr>
        <w:t>現在の姓と</w:t>
      </w:r>
      <w:r w:rsidR="008A0A79" w:rsidRPr="000E437A">
        <w:rPr>
          <w:rFonts w:ascii="ＭＳ ゴシック" w:eastAsia="ＭＳ ゴシック" w:hAnsi="ＭＳ ゴシック" w:hint="eastAsia"/>
          <w:sz w:val="22"/>
        </w:rPr>
        <w:t>異なる場合は</w:t>
      </w:r>
      <w:r w:rsidRPr="000E437A">
        <w:rPr>
          <w:rFonts w:ascii="ＭＳ ゴシック" w:eastAsia="ＭＳ ゴシック" w:hAnsi="ＭＳ ゴシック" w:hint="eastAsia"/>
          <w:sz w:val="22"/>
        </w:rPr>
        <w:t>、</w:t>
      </w:r>
      <w:r w:rsidR="0075511E" w:rsidRPr="000E437A">
        <w:rPr>
          <w:rFonts w:ascii="ＭＳ ゴシック" w:eastAsia="ＭＳ ゴシック" w:hAnsi="ＭＳ ゴシック" w:hint="eastAsia"/>
          <w:sz w:val="22"/>
        </w:rPr>
        <w:t>併せて、</w:t>
      </w:r>
      <w:r w:rsidR="008A0A79" w:rsidRPr="000E437A">
        <w:rPr>
          <w:rFonts w:ascii="ＭＳ ゴシック" w:eastAsia="ＭＳ ゴシック" w:hAnsi="ＭＳ ゴシック" w:hint="eastAsia"/>
          <w:sz w:val="22"/>
        </w:rPr>
        <w:t>当時の姓</w:t>
      </w:r>
      <w:r w:rsidR="00A520B2" w:rsidRPr="000E437A">
        <w:rPr>
          <w:rFonts w:ascii="ＭＳ ゴシック" w:eastAsia="ＭＳ ゴシック" w:hAnsi="ＭＳ ゴシック" w:hint="eastAsia"/>
          <w:sz w:val="22"/>
        </w:rPr>
        <w:t>が記載された</w:t>
      </w:r>
    </w:p>
    <w:p w14:paraId="7EAE36FD" w14:textId="44C90C48" w:rsidR="007708E4" w:rsidRPr="000E437A" w:rsidRDefault="008A0A79" w:rsidP="00B7318B">
      <w:pPr>
        <w:ind w:firstLineChars="500" w:firstLine="1100"/>
        <w:rPr>
          <w:rFonts w:ascii="ＭＳ ゴシック" w:eastAsia="ＭＳ ゴシック" w:hAnsi="ＭＳ ゴシック"/>
          <w:sz w:val="22"/>
        </w:rPr>
      </w:pPr>
      <w:r w:rsidRPr="000E437A">
        <w:rPr>
          <w:rFonts w:ascii="ＭＳ ゴシック" w:eastAsia="ＭＳ ゴシック" w:hAnsi="ＭＳ ゴシック" w:hint="eastAsia"/>
          <w:sz w:val="22"/>
        </w:rPr>
        <w:t>戸籍謄本を</w:t>
      </w:r>
      <w:r w:rsidR="00A520B2" w:rsidRPr="000E437A">
        <w:rPr>
          <w:rFonts w:ascii="ＭＳ ゴシック" w:eastAsia="ＭＳ ゴシック" w:hAnsi="ＭＳ ゴシック" w:hint="eastAsia"/>
          <w:sz w:val="22"/>
        </w:rPr>
        <w:t>添付</w:t>
      </w:r>
      <w:r w:rsidR="00311A24" w:rsidRPr="000E437A">
        <w:rPr>
          <w:rFonts w:ascii="ＭＳ ゴシック" w:eastAsia="ＭＳ ゴシック" w:hAnsi="ＭＳ ゴシック" w:hint="eastAsia"/>
          <w:sz w:val="22"/>
        </w:rPr>
        <w:t>して</w:t>
      </w:r>
      <w:r w:rsidR="005904B6" w:rsidRPr="000E437A">
        <w:rPr>
          <w:rFonts w:ascii="ＭＳ ゴシック" w:eastAsia="ＭＳ ゴシック" w:hAnsi="ＭＳ ゴシック" w:hint="eastAsia"/>
          <w:sz w:val="22"/>
        </w:rPr>
        <w:t>ください</w:t>
      </w:r>
    </w:p>
    <w:p w14:paraId="5D758692" w14:textId="11DD5BA1" w:rsidR="00882756" w:rsidRPr="000E437A" w:rsidRDefault="00882756" w:rsidP="00882756">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Default="00882756" w:rsidP="00882756">
      <w:pPr>
        <w:ind w:leftChars="500" w:left="1050"/>
        <w:rPr>
          <w:rFonts w:ascii="ＭＳ ゴシック" w:eastAsia="ＭＳ ゴシック" w:hAnsi="ＭＳ ゴシック"/>
          <w:sz w:val="22"/>
        </w:rPr>
      </w:pPr>
      <w:r w:rsidRPr="000E437A">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0E437A">
        <w:rPr>
          <w:rFonts w:ascii="ＭＳ ゴシック" w:eastAsia="ＭＳ ゴシック" w:hAnsi="ＭＳ ゴシック" w:hint="eastAsia"/>
          <w:sz w:val="22"/>
        </w:rPr>
        <w:t>ができます</w:t>
      </w:r>
    </w:p>
    <w:p w14:paraId="689E70AE" w14:textId="77777777" w:rsidR="00253DEA" w:rsidRDefault="00D163F9" w:rsidP="00D428F0">
      <w:pPr>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EC70BA">
        <w:rPr>
          <w:rFonts w:ascii="ＭＳ ゴシック" w:eastAsia="ＭＳ ゴシック" w:hAnsi="ＭＳ ゴシック" w:hint="eastAsia"/>
          <w:sz w:val="22"/>
        </w:rPr>
        <w:t>支援給付</w:t>
      </w:r>
      <w:r>
        <w:rPr>
          <w:rFonts w:ascii="ＭＳ ゴシック" w:eastAsia="ＭＳ ゴシック" w:hAnsi="ＭＳ ゴシック" w:hint="eastAsia"/>
          <w:sz w:val="22"/>
        </w:rPr>
        <w:t>受給中の場合は、</w:t>
      </w:r>
      <w:r w:rsidR="00953BD4">
        <w:rPr>
          <w:rFonts w:ascii="ＭＳ ゴシック" w:eastAsia="ＭＳ ゴシック" w:hAnsi="ＭＳ ゴシック" w:hint="eastAsia"/>
          <w:sz w:val="22"/>
        </w:rPr>
        <w:t>戸籍謄本に</w:t>
      </w:r>
      <w:r>
        <w:rPr>
          <w:rFonts w:ascii="ＭＳ ゴシック" w:eastAsia="ＭＳ ゴシック" w:hAnsi="ＭＳ ゴシック" w:hint="eastAsia"/>
          <w:sz w:val="22"/>
        </w:rPr>
        <w:t>代えて</w:t>
      </w:r>
      <w:r w:rsidR="00810A6C">
        <w:rPr>
          <w:rFonts w:ascii="ＭＳ ゴシック" w:eastAsia="ＭＳ ゴシック" w:hAnsi="ＭＳ ゴシック" w:hint="eastAsia"/>
          <w:sz w:val="22"/>
        </w:rPr>
        <w:t>支援給付</w:t>
      </w:r>
      <w:r w:rsidRPr="000E437A">
        <w:rPr>
          <w:rFonts w:ascii="ＭＳ ゴシック" w:eastAsia="ＭＳ ゴシック" w:hAnsi="ＭＳ ゴシック" w:hint="eastAsia"/>
          <w:sz w:val="22"/>
        </w:rPr>
        <w:t>受給証明書</w:t>
      </w:r>
      <w:r>
        <w:rPr>
          <w:rFonts w:ascii="ＭＳ ゴシック" w:eastAsia="ＭＳ ゴシック" w:hAnsi="ＭＳ ゴシック" w:hint="eastAsia"/>
          <w:sz w:val="22"/>
        </w:rPr>
        <w:t>に</w:t>
      </w:r>
    </w:p>
    <w:p w14:paraId="747AF29A" w14:textId="20B55C30" w:rsidR="00D163F9" w:rsidRDefault="00D163F9" w:rsidP="00253DEA">
      <w:pPr>
        <w:ind w:leftChars="67" w:left="141" w:firstLineChars="400" w:firstLine="880"/>
        <w:rPr>
          <w:rFonts w:ascii="ＭＳ ゴシック" w:eastAsia="ＭＳ ゴシック" w:hAnsi="ＭＳ ゴシック"/>
          <w:sz w:val="22"/>
        </w:rPr>
      </w:pPr>
      <w:r>
        <w:rPr>
          <w:rFonts w:ascii="ＭＳ ゴシック" w:eastAsia="ＭＳ ゴシック" w:hAnsi="ＭＳ ゴシック" w:hint="eastAsia"/>
          <w:sz w:val="22"/>
        </w:rPr>
        <w:t>よることも可</w:t>
      </w:r>
    </w:p>
    <w:p w14:paraId="31FFB973" w14:textId="5B29329A" w:rsidR="00D428F0" w:rsidRPr="00C170B2" w:rsidRDefault="00D428F0" w:rsidP="00090914">
      <w:pPr>
        <w:ind w:leftChars="400" w:left="1060" w:hangingChars="100" w:hanging="220"/>
        <w:rPr>
          <w:rFonts w:ascii="ＭＳ ゴシック" w:eastAsia="ＭＳ ゴシック" w:hAnsi="ＭＳ ゴシック"/>
          <w:sz w:val="22"/>
        </w:rPr>
      </w:pPr>
      <w:r>
        <w:rPr>
          <w:rFonts w:ascii="ＭＳ ゴシック" w:eastAsia="ＭＳ ゴシック" w:hAnsi="ＭＳ ゴシック" w:hint="eastAsia"/>
          <w:sz w:val="22"/>
        </w:rPr>
        <w:t xml:space="preserve">※　</w:t>
      </w:r>
      <w:r w:rsidR="0000652B">
        <w:rPr>
          <w:rFonts w:ascii="ＭＳ ゴシック" w:eastAsia="ＭＳ ゴシック" w:hAnsi="ＭＳ ゴシック" w:hint="eastAsia"/>
          <w:sz w:val="22"/>
        </w:rPr>
        <w:t>追加給付の対象者が</w:t>
      </w:r>
      <w:r w:rsidR="00420FAB">
        <w:rPr>
          <w:rFonts w:ascii="ＭＳ ゴシック" w:eastAsia="ＭＳ ゴシック" w:hAnsi="ＭＳ ゴシック" w:hint="eastAsia"/>
          <w:sz w:val="22"/>
        </w:rPr>
        <w:t>、</w:t>
      </w:r>
      <w:r w:rsidR="0000652B">
        <w:rPr>
          <w:rFonts w:ascii="ＭＳ ゴシック" w:eastAsia="ＭＳ ゴシック" w:hAnsi="ＭＳ ゴシック" w:hint="eastAsia"/>
          <w:sz w:val="22"/>
        </w:rPr>
        <w:t>申出先の自治体の窓口に来所して本人確認が</w:t>
      </w:r>
      <w:r w:rsidR="00197257">
        <w:rPr>
          <w:rFonts w:ascii="ＭＳ ゴシック" w:eastAsia="ＭＳ ゴシック" w:hAnsi="ＭＳ ゴシック" w:hint="eastAsia"/>
          <w:sz w:val="22"/>
        </w:rPr>
        <w:t>取れた場合には、</w:t>
      </w:r>
      <w:r w:rsidR="00EB45A3">
        <w:rPr>
          <w:rFonts w:ascii="ＭＳ ゴシック" w:eastAsia="ＭＳ ゴシック" w:hAnsi="ＭＳ ゴシック" w:hint="eastAsia"/>
          <w:sz w:val="22"/>
        </w:rPr>
        <w:t>戸籍謄本の</w:t>
      </w:r>
      <w:r w:rsidR="00915CB4">
        <w:rPr>
          <w:rFonts w:ascii="ＭＳ ゴシック" w:eastAsia="ＭＳ ゴシック" w:hAnsi="ＭＳ ゴシック" w:hint="eastAsia"/>
          <w:sz w:val="22"/>
        </w:rPr>
        <w:t>提出は原則不要です</w:t>
      </w:r>
    </w:p>
    <w:p w14:paraId="36143723" w14:textId="68933682" w:rsidR="00C25828" w:rsidRPr="000E437A" w:rsidRDefault="00A2442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C25828" w:rsidRPr="000E437A">
        <w:rPr>
          <w:rFonts w:ascii="ＭＳ ゴシック" w:eastAsia="ＭＳ ゴシック" w:hAnsi="ＭＳ ゴシック" w:hint="eastAsia"/>
          <w:sz w:val="22"/>
        </w:rPr>
        <w:t xml:space="preserve">　</w:t>
      </w:r>
      <w:r w:rsidR="00C25828" w:rsidRPr="00642B9B">
        <w:rPr>
          <w:rFonts w:ascii="ＭＳ ゴシック" w:eastAsia="ＭＳ ゴシック" w:hAnsi="ＭＳ ゴシック" w:hint="eastAsia"/>
          <w:sz w:val="22"/>
        </w:rPr>
        <w:t>外国</w:t>
      </w:r>
      <w:r w:rsidR="00DC6EF2" w:rsidRPr="00CC2712">
        <w:rPr>
          <w:rFonts w:ascii="ＭＳ ゴシック" w:eastAsia="ＭＳ ゴシック" w:hAnsi="ＭＳ ゴシック" w:hint="eastAsia"/>
          <w:sz w:val="22"/>
        </w:rPr>
        <w:t>籍</w:t>
      </w:r>
      <w:r w:rsidR="00C25828" w:rsidRPr="000E437A">
        <w:rPr>
          <w:rFonts w:ascii="ＭＳ ゴシック" w:eastAsia="ＭＳ ゴシック" w:hAnsi="ＭＳ ゴシック" w:hint="eastAsia"/>
          <w:sz w:val="22"/>
        </w:rPr>
        <w:t>の場合は</w:t>
      </w:r>
      <w:r w:rsidR="004B1D13">
        <w:rPr>
          <w:rFonts w:ascii="ＭＳ ゴシック" w:eastAsia="ＭＳ ゴシック" w:hAnsi="ＭＳ ゴシック" w:hint="eastAsia"/>
          <w:sz w:val="22"/>
        </w:rPr>
        <w:t>、</w:t>
      </w:r>
      <w:r w:rsidR="00C25828" w:rsidRPr="000E437A">
        <w:rPr>
          <w:rFonts w:ascii="ＭＳ ゴシック" w:eastAsia="ＭＳ ゴシック" w:hAnsi="ＭＳ ゴシック" w:hint="eastAsia"/>
          <w:sz w:val="22"/>
        </w:rPr>
        <w:t>全世帯員の住民票の写し</w:t>
      </w:r>
    </w:p>
    <w:p w14:paraId="58A5C89E" w14:textId="5BA82DC1" w:rsidR="005369E4" w:rsidRPr="000E437A" w:rsidRDefault="00DA1725" w:rsidP="009061FA">
      <w:pPr>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937129">
        <w:rPr>
          <w:rFonts w:ascii="ＭＳ ゴシック" w:eastAsia="ＭＳ ゴシック" w:hAnsi="ＭＳ ゴシック" w:hint="eastAsia"/>
          <w:sz w:val="22"/>
        </w:rPr>
        <w:t>支援給付</w:t>
      </w:r>
      <w:r w:rsidR="00894D3E">
        <w:rPr>
          <w:rFonts w:ascii="ＭＳ ゴシック" w:eastAsia="ＭＳ ゴシック" w:hAnsi="ＭＳ ゴシック" w:hint="eastAsia"/>
          <w:sz w:val="22"/>
        </w:rPr>
        <w:t>受給中</w:t>
      </w:r>
      <w:r w:rsidR="00B91BCC">
        <w:rPr>
          <w:rFonts w:ascii="ＭＳ ゴシック" w:eastAsia="ＭＳ ゴシック" w:hAnsi="ＭＳ ゴシック" w:hint="eastAsia"/>
          <w:sz w:val="22"/>
        </w:rPr>
        <w:t>の場合は、</w:t>
      </w:r>
      <w:r w:rsidR="00E92C26">
        <w:rPr>
          <w:rFonts w:ascii="ＭＳ ゴシック" w:eastAsia="ＭＳ ゴシック" w:hAnsi="ＭＳ ゴシック" w:hint="eastAsia"/>
          <w:sz w:val="22"/>
        </w:rPr>
        <w:t>住民票に代えて</w:t>
      </w:r>
      <w:r w:rsidR="00E371DA">
        <w:rPr>
          <w:rFonts w:ascii="ＭＳ ゴシック" w:eastAsia="ＭＳ ゴシック" w:hAnsi="ＭＳ ゴシック" w:hint="eastAsia"/>
          <w:sz w:val="22"/>
        </w:rPr>
        <w:t>支援給付</w:t>
      </w:r>
      <w:r w:rsidR="005369E4" w:rsidRPr="000E437A">
        <w:rPr>
          <w:rFonts w:ascii="ＭＳ ゴシック" w:eastAsia="ＭＳ ゴシック" w:hAnsi="ＭＳ ゴシック" w:hint="eastAsia"/>
          <w:sz w:val="22"/>
        </w:rPr>
        <w:t>受給証明書</w:t>
      </w:r>
      <w:r w:rsidR="00C25D9E">
        <w:rPr>
          <w:rFonts w:ascii="ＭＳ ゴシック" w:eastAsia="ＭＳ ゴシック" w:hAnsi="ＭＳ ゴシック" w:hint="eastAsia"/>
          <w:sz w:val="22"/>
        </w:rPr>
        <w:t>によることも可</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6B60D8CE"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503BFD00" w:rsidR="00C96145" w:rsidRPr="000E437A" w:rsidRDefault="006A2550"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65BF9C00" w14:textId="77777777" w:rsidR="00AB51B1" w:rsidRPr="000E437A" w:rsidRDefault="00AB51B1"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77777777"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04052751" w14:textId="322AF9C5" w:rsidR="00123915" w:rsidRPr="000E437A" w:rsidRDefault="00123915" w:rsidP="00123915">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sz w:val="22"/>
        </w:rPr>
        <w:t>(郵送の場合は写しを添付願います。)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4" behindDoc="0" locked="0" layoutInCell="1" allowOverlap="1" wp14:anchorId="252A7EBD" wp14:editId="5EA47C31">
                <wp:simplePos x="0" y="0"/>
                <wp:positionH relativeFrom="column">
                  <wp:posOffset>-6502</wp:posOffset>
                </wp:positionH>
                <wp:positionV relativeFrom="paragraph">
                  <wp:posOffset>40972</wp:posOffset>
                </wp:positionV>
                <wp:extent cx="5854890" cy="1659466"/>
                <wp:effectExtent l="0" t="0" r="1270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8548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3127578" id="正方形/長方形 3" o:spid="_x0000_s1026" style="position:absolute;margin-left:-.5pt;margin-top:3.25pt;width:461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" filled="f" strokecolor="black [3213]" strokeweight="1pt"/>
            </w:pict>
          </mc:Fallback>
        </mc:AlternateContent>
      </w:r>
    </w:p>
    <w:p w14:paraId="0965E5B8" w14:textId="6616B56E" w:rsidR="00123915" w:rsidRPr="000E437A"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w:t>
      </w:r>
      <w:r w:rsidR="00675CDB">
        <w:rPr>
          <w:rFonts w:ascii="ＭＳ ゴシック" w:eastAsia="ＭＳ ゴシック" w:hAnsi="ＭＳ ゴシック" w:hint="eastAsia"/>
          <w:sz w:val="22"/>
        </w:rPr>
        <w:t>支援給付</w:t>
      </w:r>
      <w:r w:rsidR="00BC2D61" w:rsidRPr="000E437A">
        <w:rPr>
          <w:rFonts w:ascii="ＭＳ ゴシック" w:eastAsia="ＭＳ ゴシック" w:hAnsi="ＭＳ ゴシック" w:hint="eastAsia"/>
          <w:sz w:val="22"/>
        </w:rPr>
        <w:t>受給当時の</w:t>
      </w:r>
      <w:r w:rsidR="00675CDB">
        <w:rPr>
          <w:rFonts w:ascii="ＭＳ ゴシック" w:eastAsia="ＭＳ ゴシック" w:hAnsi="ＭＳ ゴシック" w:hint="eastAsia"/>
          <w:sz w:val="22"/>
        </w:rPr>
        <w:t>中国残留邦人等本人</w:t>
      </w:r>
      <w:r w:rsidR="000140BA">
        <w:rPr>
          <w:rFonts w:ascii="ＭＳ ゴシック" w:eastAsia="ＭＳ ゴシック" w:hAnsi="ＭＳ ゴシック" w:hint="eastAsia"/>
          <w:sz w:val="22"/>
        </w:rPr>
        <w:t>（</w:t>
      </w:r>
      <w:r w:rsidR="00675CDB">
        <w:rPr>
          <w:rFonts w:ascii="ＭＳ ゴシック" w:eastAsia="ＭＳ ゴシック" w:hAnsi="ＭＳ ゴシック" w:hint="eastAsia"/>
          <w:sz w:val="22"/>
        </w:rPr>
        <w:t>中国残留邦人等本人</w:t>
      </w:r>
      <w:r w:rsidR="000140BA" w:rsidRPr="000E437A">
        <w:rPr>
          <w:rFonts w:ascii="ＭＳ ゴシック" w:eastAsia="ＭＳ ゴシック" w:hAnsi="ＭＳ ゴシック" w:hint="eastAsia"/>
          <w:sz w:val="22"/>
        </w:rPr>
        <w:t>が死亡している場合は、</w:t>
      </w:r>
      <w:r w:rsidR="00675CDB">
        <w:rPr>
          <w:rFonts w:ascii="ＭＳ ゴシック" w:eastAsia="ＭＳ ゴシック" w:hAnsi="ＭＳ ゴシック" w:hint="eastAsia"/>
          <w:sz w:val="22"/>
        </w:rPr>
        <w:t>配偶者</w:t>
      </w:r>
      <w:r w:rsidR="000140BA">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5F04B1C3"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w:t>
      </w:r>
      <w:r w:rsidR="001467DE">
        <w:rPr>
          <w:rFonts w:ascii="ＭＳ ゴシック" w:eastAsia="ＭＳ ゴシック" w:hAnsi="ＭＳ ゴシック" w:hint="eastAsia"/>
          <w:sz w:val="22"/>
        </w:rPr>
        <w:t>支援給付</w:t>
      </w:r>
      <w:r w:rsidRPr="000E437A">
        <w:rPr>
          <w:rFonts w:ascii="ＭＳ ゴシック" w:eastAsia="ＭＳ ゴシック" w:hAnsi="ＭＳ ゴシック" w:hint="eastAsia"/>
          <w:sz w:val="22"/>
        </w:rPr>
        <w:t>を受給されていた期間の</w:t>
      </w:r>
      <w:r w:rsidR="008F068D">
        <w:rPr>
          <w:rFonts w:ascii="ＭＳ ゴシック" w:eastAsia="ＭＳ ゴシック" w:hAnsi="ＭＳ ゴシック" w:hint="eastAsia"/>
          <w:sz w:val="22"/>
        </w:rPr>
        <w:t>受給者全員</w:t>
      </w:r>
      <w:r w:rsidRPr="000E437A">
        <w:rPr>
          <w:rFonts w:ascii="ＭＳ ゴシック" w:eastAsia="ＭＳ ゴシック" w:hAnsi="ＭＳ ゴシック" w:hint="eastAsia"/>
          <w:sz w:val="22"/>
        </w:rPr>
        <w:t>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2DAC07" w14:textId="77777777" w:rsidR="00B96775" w:rsidRDefault="00B96775" w:rsidP="009E52AD">
      <w:r>
        <w:separator/>
      </w:r>
    </w:p>
  </w:endnote>
  <w:endnote w:type="continuationSeparator" w:id="0">
    <w:p w14:paraId="6D7F3D95" w14:textId="77777777" w:rsidR="00B96775" w:rsidRDefault="00B96775" w:rsidP="009E52AD">
      <w:r>
        <w:continuationSeparator/>
      </w:r>
    </w:p>
  </w:endnote>
  <w:endnote w:type="continuationNotice" w:id="1">
    <w:p w14:paraId="1FE4369F" w14:textId="77777777" w:rsidR="00B96775" w:rsidRDefault="00B9677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4F390C" w14:textId="77777777" w:rsidR="00B96775" w:rsidRDefault="00B96775" w:rsidP="009E52AD">
      <w:r>
        <w:separator/>
      </w:r>
    </w:p>
  </w:footnote>
  <w:footnote w:type="continuationSeparator" w:id="0">
    <w:p w14:paraId="406DBB0E" w14:textId="77777777" w:rsidR="00B96775" w:rsidRDefault="00B96775" w:rsidP="009E52AD">
      <w:r>
        <w:continuationSeparator/>
      </w:r>
    </w:p>
  </w:footnote>
  <w:footnote w:type="continuationNotice" w:id="1">
    <w:p w14:paraId="4692E954" w14:textId="77777777" w:rsidR="00B96775" w:rsidRDefault="00B96775"/>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1583"/>
    <w:rsid w:val="000011C9"/>
    <w:rsid w:val="00001A6E"/>
    <w:rsid w:val="000028CA"/>
    <w:rsid w:val="00004502"/>
    <w:rsid w:val="00004C77"/>
    <w:rsid w:val="0000514C"/>
    <w:rsid w:val="0000560C"/>
    <w:rsid w:val="0000652B"/>
    <w:rsid w:val="00011546"/>
    <w:rsid w:val="00013AB9"/>
    <w:rsid w:val="000140BA"/>
    <w:rsid w:val="00015E7D"/>
    <w:rsid w:val="000166AC"/>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205"/>
    <w:rsid w:val="0006360D"/>
    <w:rsid w:val="00064439"/>
    <w:rsid w:val="00070434"/>
    <w:rsid w:val="00070D84"/>
    <w:rsid w:val="000710DF"/>
    <w:rsid w:val="000716E7"/>
    <w:rsid w:val="000721BE"/>
    <w:rsid w:val="00075C54"/>
    <w:rsid w:val="00080172"/>
    <w:rsid w:val="000807AC"/>
    <w:rsid w:val="000808FB"/>
    <w:rsid w:val="00081B87"/>
    <w:rsid w:val="00082586"/>
    <w:rsid w:val="00083026"/>
    <w:rsid w:val="000834BD"/>
    <w:rsid w:val="000868C1"/>
    <w:rsid w:val="00090914"/>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B70F9"/>
    <w:rsid w:val="000C0C18"/>
    <w:rsid w:val="000C1681"/>
    <w:rsid w:val="000C1ECD"/>
    <w:rsid w:val="000C385B"/>
    <w:rsid w:val="000C3AC0"/>
    <w:rsid w:val="000C748B"/>
    <w:rsid w:val="000D07E7"/>
    <w:rsid w:val="000D1D77"/>
    <w:rsid w:val="000D24E7"/>
    <w:rsid w:val="000D4305"/>
    <w:rsid w:val="000E1544"/>
    <w:rsid w:val="000E437A"/>
    <w:rsid w:val="000E4B0E"/>
    <w:rsid w:val="000E780A"/>
    <w:rsid w:val="000F06DA"/>
    <w:rsid w:val="000F1DA9"/>
    <w:rsid w:val="000F384C"/>
    <w:rsid w:val="000F5891"/>
    <w:rsid w:val="000F7A9A"/>
    <w:rsid w:val="000F7E6C"/>
    <w:rsid w:val="001002C6"/>
    <w:rsid w:val="00103CCE"/>
    <w:rsid w:val="00104FC3"/>
    <w:rsid w:val="00105A64"/>
    <w:rsid w:val="00107936"/>
    <w:rsid w:val="001113AE"/>
    <w:rsid w:val="00111917"/>
    <w:rsid w:val="0011370F"/>
    <w:rsid w:val="00113F1C"/>
    <w:rsid w:val="001171EA"/>
    <w:rsid w:val="001226B3"/>
    <w:rsid w:val="00123915"/>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3E25"/>
    <w:rsid w:val="001441DB"/>
    <w:rsid w:val="00144603"/>
    <w:rsid w:val="001449DF"/>
    <w:rsid w:val="00144C2A"/>
    <w:rsid w:val="001458A7"/>
    <w:rsid w:val="001463C8"/>
    <w:rsid w:val="001467DE"/>
    <w:rsid w:val="00147400"/>
    <w:rsid w:val="00152299"/>
    <w:rsid w:val="001523FB"/>
    <w:rsid w:val="001531AC"/>
    <w:rsid w:val="00154978"/>
    <w:rsid w:val="00155DEA"/>
    <w:rsid w:val="00160CDD"/>
    <w:rsid w:val="00161F70"/>
    <w:rsid w:val="0016202C"/>
    <w:rsid w:val="00167569"/>
    <w:rsid w:val="001712E6"/>
    <w:rsid w:val="00172C66"/>
    <w:rsid w:val="0017328F"/>
    <w:rsid w:val="001766A5"/>
    <w:rsid w:val="00176F87"/>
    <w:rsid w:val="001777FE"/>
    <w:rsid w:val="00181EFB"/>
    <w:rsid w:val="00183B80"/>
    <w:rsid w:val="00184472"/>
    <w:rsid w:val="00185DCF"/>
    <w:rsid w:val="00186ECD"/>
    <w:rsid w:val="001911D2"/>
    <w:rsid w:val="00192A20"/>
    <w:rsid w:val="00193EC0"/>
    <w:rsid w:val="00197257"/>
    <w:rsid w:val="001A145C"/>
    <w:rsid w:val="001A1910"/>
    <w:rsid w:val="001A1F4D"/>
    <w:rsid w:val="001A1F79"/>
    <w:rsid w:val="001A43E3"/>
    <w:rsid w:val="001A5752"/>
    <w:rsid w:val="001A62B1"/>
    <w:rsid w:val="001A7119"/>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77B1"/>
    <w:rsid w:val="001F3F41"/>
    <w:rsid w:val="001F52BE"/>
    <w:rsid w:val="001F6963"/>
    <w:rsid w:val="00200146"/>
    <w:rsid w:val="00200E36"/>
    <w:rsid w:val="0020135F"/>
    <w:rsid w:val="0020282C"/>
    <w:rsid w:val="00202B46"/>
    <w:rsid w:val="0020472D"/>
    <w:rsid w:val="002050A2"/>
    <w:rsid w:val="00207095"/>
    <w:rsid w:val="0020709A"/>
    <w:rsid w:val="00207691"/>
    <w:rsid w:val="00210797"/>
    <w:rsid w:val="0021243D"/>
    <w:rsid w:val="002136FE"/>
    <w:rsid w:val="0021547F"/>
    <w:rsid w:val="002242A6"/>
    <w:rsid w:val="00224A69"/>
    <w:rsid w:val="00227091"/>
    <w:rsid w:val="00227538"/>
    <w:rsid w:val="0023214F"/>
    <w:rsid w:val="00233108"/>
    <w:rsid w:val="0023385B"/>
    <w:rsid w:val="00233A2B"/>
    <w:rsid w:val="0023577C"/>
    <w:rsid w:val="00237579"/>
    <w:rsid w:val="002425DB"/>
    <w:rsid w:val="00243859"/>
    <w:rsid w:val="0024436B"/>
    <w:rsid w:val="0024441C"/>
    <w:rsid w:val="00244BAA"/>
    <w:rsid w:val="00244EEE"/>
    <w:rsid w:val="00247132"/>
    <w:rsid w:val="002474E0"/>
    <w:rsid w:val="00252B83"/>
    <w:rsid w:val="00252BA3"/>
    <w:rsid w:val="002532B5"/>
    <w:rsid w:val="00253533"/>
    <w:rsid w:val="00253DEA"/>
    <w:rsid w:val="002547B7"/>
    <w:rsid w:val="00255785"/>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AC5"/>
    <w:rsid w:val="00286EF9"/>
    <w:rsid w:val="002870E6"/>
    <w:rsid w:val="002872FD"/>
    <w:rsid w:val="002873F1"/>
    <w:rsid w:val="0029166D"/>
    <w:rsid w:val="00292339"/>
    <w:rsid w:val="00292702"/>
    <w:rsid w:val="00293B73"/>
    <w:rsid w:val="00295ECE"/>
    <w:rsid w:val="00296E87"/>
    <w:rsid w:val="002A0C2F"/>
    <w:rsid w:val="002A0F46"/>
    <w:rsid w:val="002A7338"/>
    <w:rsid w:val="002B2B84"/>
    <w:rsid w:val="002B3A46"/>
    <w:rsid w:val="002B3FA5"/>
    <w:rsid w:val="002B5901"/>
    <w:rsid w:val="002B73EF"/>
    <w:rsid w:val="002C033A"/>
    <w:rsid w:val="002C1D8A"/>
    <w:rsid w:val="002C20E0"/>
    <w:rsid w:val="002C6329"/>
    <w:rsid w:val="002D067B"/>
    <w:rsid w:val="002D08D9"/>
    <w:rsid w:val="002D0AED"/>
    <w:rsid w:val="002D6139"/>
    <w:rsid w:val="002D693A"/>
    <w:rsid w:val="002D7CE8"/>
    <w:rsid w:val="002E1E6F"/>
    <w:rsid w:val="002E4248"/>
    <w:rsid w:val="002E65F6"/>
    <w:rsid w:val="002E7262"/>
    <w:rsid w:val="002E7F54"/>
    <w:rsid w:val="002F06CC"/>
    <w:rsid w:val="002F1DA8"/>
    <w:rsid w:val="002F412E"/>
    <w:rsid w:val="002F4366"/>
    <w:rsid w:val="002F4D24"/>
    <w:rsid w:val="002F5AE5"/>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F0C"/>
    <w:rsid w:val="00335CA3"/>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3D09"/>
    <w:rsid w:val="003675A9"/>
    <w:rsid w:val="003675C3"/>
    <w:rsid w:val="0037220A"/>
    <w:rsid w:val="00374C1B"/>
    <w:rsid w:val="003750E5"/>
    <w:rsid w:val="00375225"/>
    <w:rsid w:val="00380E8E"/>
    <w:rsid w:val="00384F50"/>
    <w:rsid w:val="00385089"/>
    <w:rsid w:val="00387926"/>
    <w:rsid w:val="00387C42"/>
    <w:rsid w:val="0039014B"/>
    <w:rsid w:val="00390420"/>
    <w:rsid w:val="00390E3C"/>
    <w:rsid w:val="00391C31"/>
    <w:rsid w:val="00392C32"/>
    <w:rsid w:val="0039339A"/>
    <w:rsid w:val="0039431F"/>
    <w:rsid w:val="003945B6"/>
    <w:rsid w:val="003946A3"/>
    <w:rsid w:val="003948BE"/>
    <w:rsid w:val="00395E78"/>
    <w:rsid w:val="0039614A"/>
    <w:rsid w:val="003964E8"/>
    <w:rsid w:val="003967D0"/>
    <w:rsid w:val="00397FE8"/>
    <w:rsid w:val="003A22AE"/>
    <w:rsid w:val="003A2E4C"/>
    <w:rsid w:val="003A3488"/>
    <w:rsid w:val="003A3E48"/>
    <w:rsid w:val="003A429E"/>
    <w:rsid w:val="003A53E8"/>
    <w:rsid w:val="003A547F"/>
    <w:rsid w:val="003A55FF"/>
    <w:rsid w:val="003A7527"/>
    <w:rsid w:val="003A7D23"/>
    <w:rsid w:val="003B2150"/>
    <w:rsid w:val="003B3545"/>
    <w:rsid w:val="003B57FD"/>
    <w:rsid w:val="003B744E"/>
    <w:rsid w:val="003B7CFC"/>
    <w:rsid w:val="003B7FF3"/>
    <w:rsid w:val="003C3748"/>
    <w:rsid w:val="003C4E4E"/>
    <w:rsid w:val="003C57D6"/>
    <w:rsid w:val="003C7B6A"/>
    <w:rsid w:val="003D018E"/>
    <w:rsid w:val="003D027A"/>
    <w:rsid w:val="003D153E"/>
    <w:rsid w:val="003D3652"/>
    <w:rsid w:val="003D3823"/>
    <w:rsid w:val="003D40DB"/>
    <w:rsid w:val="003D5AD1"/>
    <w:rsid w:val="003D6095"/>
    <w:rsid w:val="003E10EA"/>
    <w:rsid w:val="003E1726"/>
    <w:rsid w:val="003E1BF0"/>
    <w:rsid w:val="003E2899"/>
    <w:rsid w:val="003E6307"/>
    <w:rsid w:val="003F0563"/>
    <w:rsid w:val="003F0A44"/>
    <w:rsid w:val="003F1885"/>
    <w:rsid w:val="003F37B6"/>
    <w:rsid w:val="003F3B7D"/>
    <w:rsid w:val="003F3FEF"/>
    <w:rsid w:val="003F5356"/>
    <w:rsid w:val="003F5A25"/>
    <w:rsid w:val="003F799B"/>
    <w:rsid w:val="003F7EA6"/>
    <w:rsid w:val="00401733"/>
    <w:rsid w:val="00401B9E"/>
    <w:rsid w:val="00402605"/>
    <w:rsid w:val="004036E7"/>
    <w:rsid w:val="004045FE"/>
    <w:rsid w:val="004053CF"/>
    <w:rsid w:val="00407776"/>
    <w:rsid w:val="00411B11"/>
    <w:rsid w:val="00411E30"/>
    <w:rsid w:val="00414F19"/>
    <w:rsid w:val="004165A2"/>
    <w:rsid w:val="00420001"/>
    <w:rsid w:val="00420FAB"/>
    <w:rsid w:val="00421F71"/>
    <w:rsid w:val="00424DD4"/>
    <w:rsid w:val="00425956"/>
    <w:rsid w:val="00432624"/>
    <w:rsid w:val="00433A93"/>
    <w:rsid w:val="004407D5"/>
    <w:rsid w:val="00444DD3"/>
    <w:rsid w:val="00447203"/>
    <w:rsid w:val="00453DF5"/>
    <w:rsid w:val="00454562"/>
    <w:rsid w:val="004557F3"/>
    <w:rsid w:val="0046283D"/>
    <w:rsid w:val="004631AB"/>
    <w:rsid w:val="0046341F"/>
    <w:rsid w:val="004638A3"/>
    <w:rsid w:val="004661AD"/>
    <w:rsid w:val="00466FE7"/>
    <w:rsid w:val="00472142"/>
    <w:rsid w:val="00474472"/>
    <w:rsid w:val="00474DB4"/>
    <w:rsid w:val="00475D16"/>
    <w:rsid w:val="00476527"/>
    <w:rsid w:val="00482E62"/>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0658E"/>
    <w:rsid w:val="005114A2"/>
    <w:rsid w:val="00511DE5"/>
    <w:rsid w:val="00511F97"/>
    <w:rsid w:val="0051329E"/>
    <w:rsid w:val="005134D1"/>
    <w:rsid w:val="00514747"/>
    <w:rsid w:val="00523B6F"/>
    <w:rsid w:val="00523DB2"/>
    <w:rsid w:val="0052458A"/>
    <w:rsid w:val="00527250"/>
    <w:rsid w:val="0053109D"/>
    <w:rsid w:val="00531CC1"/>
    <w:rsid w:val="0053217F"/>
    <w:rsid w:val="00534849"/>
    <w:rsid w:val="00534C86"/>
    <w:rsid w:val="00535C33"/>
    <w:rsid w:val="005369E4"/>
    <w:rsid w:val="00537DD4"/>
    <w:rsid w:val="00540C5A"/>
    <w:rsid w:val="00542CD7"/>
    <w:rsid w:val="0054314B"/>
    <w:rsid w:val="00545C8B"/>
    <w:rsid w:val="005464AF"/>
    <w:rsid w:val="00550022"/>
    <w:rsid w:val="00550269"/>
    <w:rsid w:val="005510A8"/>
    <w:rsid w:val="00551796"/>
    <w:rsid w:val="00553280"/>
    <w:rsid w:val="00553CD0"/>
    <w:rsid w:val="00555089"/>
    <w:rsid w:val="0055676C"/>
    <w:rsid w:val="00561AE6"/>
    <w:rsid w:val="005640B2"/>
    <w:rsid w:val="005653D9"/>
    <w:rsid w:val="00565BCC"/>
    <w:rsid w:val="00566361"/>
    <w:rsid w:val="005664C7"/>
    <w:rsid w:val="00572820"/>
    <w:rsid w:val="00573213"/>
    <w:rsid w:val="00575595"/>
    <w:rsid w:val="00575CF8"/>
    <w:rsid w:val="005777E1"/>
    <w:rsid w:val="005811B9"/>
    <w:rsid w:val="00581DFA"/>
    <w:rsid w:val="0058375F"/>
    <w:rsid w:val="00583B2B"/>
    <w:rsid w:val="0058405A"/>
    <w:rsid w:val="005868BE"/>
    <w:rsid w:val="00586A30"/>
    <w:rsid w:val="00587C4D"/>
    <w:rsid w:val="005904B6"/>
    <w:rsid w:val="005932EE"/>
    <w:rsid w:val="0059466A"/>
    <w:rsid w:val="0059682B"/>
    <w:rsid w:val="00596DAF"/>
    <w:rsid w:val="005A0A0C"/>
    <w:rsid w:val="005A1045"/>
    <w:rsid w:val="005A20C3"/>
    <w:rsid w:val="005A21AA"/>
    <w:rsid w:val="005A281B"/>
    <w:rsid w:val="005A418D"/>
    <w:rsid w:val="005A4342"/>
    <w:rsid w:val="005A5EC2"/>
    <w:rsid w:val="005A69B8"/>
    <w:rsid w:val="005B0B21"/>
    <w:rsid w:val="005B1095"/>
    <w:rsid w:val="005B3D75"/>
    <w:rsid w:val="005B41D3"/>
    <w:rsid w:val="005B4478"/>
    <w:rsid w:val="005B6D1C"/>
    <w:rsid w:val="005C05BD"/>
    <w:rsid w:val="005C0F00"/>
    <w:rsid w:val="005C1010"/>
    <w:rsid w:val="005C1E60"/>
    <w:rsid w:val="005C24EE"/>
    <w:rsid w:val="005C2E2F"/>
    <w:rsid w:val="005C4955"/>
    <w:rsid w:val="005D1119"/>
    <w:rsid w:val="005D11E8"/>
    <w:rsid w:val="005D1FBB"/>
    <w:rsid w:val="005D403C"/>
    <w:rsid w:val="005D4CA9"/>
    <w:rsid w:val="005D4D9C"/>
    <w:rsid w:val="005D5932"/>
    <w:rsid w:val="005E57B0"/>
    <w:rsid w:val="005E60B5"/>
    <w:rsid w:val="005E7228"/>
    <w:rsid w:val="005F0851"/>
    <w:rsid w:val="005F302F"/>
    <w:rsid w:val="00603D64"/>
    <w:rsid w:val="006040BF"/>
    <w:rsid w:val="006057F5"/>
    <w:rsid w:val="0060646E"/>
    <w:rsid w:val="00607FB4"/>
    <w:rsid w:val="006118E0"/>
    <w:rsid w:val="00615991"/>
    <w:rsid w:val="00616251"/>
    <w:rsid w:val="00621ED2"/>
    <w:rsid w:val="00622D22"/>
    <w:rsid w:val="00623E50"/>
    <w:rsid w:val="00624498"/>
    <w:rsid w:val="00626BCD"/>
    <w:rsid w:val="00627F62"/>
    <w:rsid w:val="0063052B"/>
    <w:rsid w:val="006314A8"/>
    <w:rsid w:val="0063173E"/>
    <w:rsid w:val="00631B3D"/>
    <w:rsid w:val="00633E3A"/>
    <w:rsid w:val="00633F3D"/>
    <w:rsid w:val="0064009C"/>
    <w:rsid w:val="00642340"/>
    <w:rsid w:val="00642B9B"/>
    <w:rsid w:val="00642F91"/>
    <w:rsid w:val="00647233"/>
    <w:rsid w:val="0065165E"/>
    <w:rsid w:val="00656738"/>
    <w:rsid w:val="0066118D"/>
    <w:rsid w:val="00661B8E"/>
    <w:rsid w:val="0066355B"/>
    <w:rsid w:val="006651CD"/>
    <w:rsid w:val="0066578C"/>
    <w:rsid w:val="00665FFB"/>
    <w:rsid w:val="00666258"/>
    <w:rsid w:val="00675634"/>
    <w:rsid w:val="00675CDB"/>
    <w:rsid w:val="00677946"/>
    <w:rsid w:val="00677C4F"/>
    <w:rsid w:val="00680227"/>
    <w:rsid w:val="00681B1C"/>
    <w:rsid w:val="00682A9D"/>
    <w:rsid w:val="006833C7"/>
    <w:rsid w:val="006852AC"/>
    <w:rsid w:val="0068546F"/>
    <w:rsid w:val="00687521"/>
    <w:rsid w:val="0068752B"/>
    <w:rsid w:val="00687E61"/>
    <w:rsid w:val="00692783"/>
    <w:rsid w:val="006929F5"/>
    <w:rsid w:val="00694674"/>
    <w:rsid w:val="00694C79"/>
    <w:rsid w:val="00694E85"/>
    <w:rsid w:val="00696178"/>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2D02"/>
    <w:rsid w:val="00704675"/>
    <w:rsid w:val="00704F91"/>
    <w:rsid w:val="00705CB3"/>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940"/>
    <w:rsid w:val="007452D4"/>
    <w:rsid w:val="007453CA"/>
    <w:rsid w:val="00745F24"/>
    <w:rsid w:val="00746E01"/>
    <w:rsid w:val="0075296A"/>
    <w:rsid w:val="007531F3"/>
    <w:rsid w:val="007543E9"/>
    <w:rsid w:val="00754C6B"/>
    <w:rsid w:val="0075511E"/>
    <w:rsid w:val="00760F9B"/>
    <w:rsid w:val="0076132E"/>
    <w:rsid w:val="00763429"/>
    <w:rsid w:val="0076697C"/>
    <w:rsid w:val="007707B6"/>
    <w:rsid w:val="007708E4"/>
    <w:rsid w:val="0077096B"/>
    <w:rsid w:val="007722B0"/>
    <w:rsid w:val="00772F5F"/>
    <w:rsid w:val="00775114"/>
    <w:rsid w:val="00776766"/>
    <w:rsid w:val="00777016"/>
    <w:rsid w:val="0077728C"/>
    <w:rsid w:val="007775ED"/>
    <w:rsid w:val="00782CD9"/>
    <w:rsid w:val="0078324B"/>
    <w:rsid w:val="00784CCA"/>
    <w:rsid w:val="00787F4F"/>
    <w:rsid w:val="00790C46"/>
    <w:rsid w:val="007910D0"/>
    <w:rsid w:val="00794B41"/>
    <w:rsid w:val="00794F85"/>
    <w:rsid w:val="00797CBF"/>
    <w:rsid w:val="007A0620"/>
    <w:rsid w:val="007A08FE"/>
    <w:rsid w:val="007A099C"/>
    <w:rsid w:val="007A2191"/>
    <w:rsid w:val="007A3726"/>
    <w:rsid w:val="007A372E"/>
    <w:rsid w:val="007A4829"/>
    <w:rsid w:val="007A6627"/>
    <w:rsid w:val="007A66CE"/>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28EB"/>
    <w:rsid w:val="007E34B4"/>
    <w:rsid w:val="007E5BF5"/>
    <w:rsid w:val="007E63A5"/>
    <w:rsid w:val="007E71BE"/>
    <w:rsid w:val="007E7244"/>
    <w:rsid w:val="007E733E"/>
    <w:rsid w:val="007F2075"/>
    <w:rsid w:val="007F4612"/>
    <w:rsid w:val="007F55D8"/>
    <w:rsid w:val="007F7716"/>
    <w:rsid w:val="00800459"/>
    <w:rsid w:val="00801B7E"/>
    <w:rsid w:val="00801EDF"/>
    <w:rsid w:val="008027E6"/>
    <w:rsid w:val="00802F97"/>
    <w:rsid w:val="0080587E"/>
    <w:rsid w:val="008058B5"/>
    <w:rsid w:val="00806930"/>
    <w:rsid w:val="00807E95"/>
    <w:rsid w:val="00810A6C"/>
    <w:rsid w:val="00811DD3"/>
    <w:rsid w:val="00812747"/>
    <w:rsid w:val="0081712D"/>
    <w:rsid w:val="0081736F"/>
    <w:rsid w:val="00817757"/>
    <w:rsid w:val="008204BB"/>
    <w:rsid w:val="0082058D"/>
    <w:rsid w:val="008214BA"/>
    <w:rsid w:val="00821652"/>
    <w:rsid w:val="0082263E"/>
    <w:rsid w:val="00823597"/>
    <w:rsid w:val="00825445"/>
    <w:rsid w:val="008256DA"/>
    <w:rsid w:val="00830295"/>
    <w:rsid w:val="00830512"/>
    <w:rsid w:val="0083074A"/>
    <w:rsid w:val="00830CB2"/>
    <w:rsid w:val="00831A4D"/>
    <w:rsid w:val="008320DB"/>
    <w:rsid w:val="00832CF4"/>
    <w:rsid w:val="00832FD5"/>
    <w:rsid w:val="0083314E"/>
    <w:rsid w:val="00833673"/>
    <w:rsid w:val="00836761"/>
    <w:rsid w:val="00837382"/>
    <w:rsid w:val="00840BD7"/>
    <w:rsid w:val="00840E97"/>
    <w:rsid w:val="008411FC"/>
    <w:rsid w:val="0084128A"/>
    <w:rsid w:val="008451F7"/>
    <w:rsid w:val="00845F72"/>
    <w:rsid w:val="00847C21"/>
    <w:rsid w:val="00855508"/>
    <w:rsid w:val="008555E8"/>
    <w:rsid w:val="0086305E"/>
    <w:rsid w:val="00863C6F"/>
    <w:rsid w:val="00863E70"/>
    <w:rsid w:val="008656EA"/>
    <w:rsid w:val="008666C8"/>
    <w:rsid w:val="00867DB0"/>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A79"/>
    <w:rsid w:val="008A216E"/>
    <w:rsid w:val="008A2724"/>
    <w:rsid w:val="008A303D"/>
    <w:rsid w:val="008A4EDF"/>
    <w:rsid w:val="008A7474"/>
    <w:rsid w:val="008A785E"/>
    <w:rsid w:val="008A7EC4"/>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068D"/>
    <w:rsid w:val="008F1531"/>
    <w:rsid w:val="008F456F"/>
    <w:rsid w:val="008F4817"/>
    <w:rsid w:val="008F74B2"/>
    <w:rsid w:val="00900EFC"/>
    <w:rsid w:val="0090137E"/>
    <w:rsid w:val="00901D48"/>
    <w:rsid w:val="00901EB7"/>
    <w:rsid w:val="0090448E"/>
    <w:rsid w:val="009055CD"/>
    <w:rsid w:val="00905F0F"/>
    <w:rsid w:val="009061FA"/>
    <w:rsid w:val="009069FF"/>
    <w:rsid w:val="0090727F"/>
    <w:rsid w:val="0090773D"/>
    <w:rsid w:val="00907D75"/>
    <w:rsid w:val="00907FD1"/>
    <w:rsid w:val="00911983"/>
    <w:rsid w:val="00911C79"/>
    <w:rsid w:val="00912042"/>
    <w:rsid w:val="00912A92"/>
    <w:rsid w:val="00913406"/>
    <w:rsid w:val="009138C1"/>
    <w:rsid w:val="009157E7"/>
    <w:rsid w:val="00915CB4"/>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857"/>
    <w:rsid w:val="00936AA7"/>
    <w:rsid w:val="00937129"/>
    <w:rsid w:val="00940C67"/>
    <w:rsid w:val="00944932"/>
    <w:rsid w:val="0094689D"/>
    <w:rsid w:val="00947585"/>
    <w:rsid w:val="0094772F"/>
    <w:rsid w:val="00950FA4"/>
    <w:rsid w:val="0095126E"/>
    <w:rsid w:val="009522E1"/>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49BF"/>
    <w:rsid w:val="00985B6D"/>
    <w:rsid w:val="00990A09"/>
    <w:rsid w:val="00992A11"/>
    <w:rsid w:val="00994177"/>
    <w:rsid w:val="009961B6"/>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D7F26"/>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434C"/>
    <w:rsid w:val="00A0648A"/>
    <w:rsid w:val="00A0658F"/>
    <w:rsid w:val="00A074BE"/>
    <w:rsid w:val="00A105F8"/>
    <w:rsid w:val="00A10690"/>
    <w:rsid w:val="00A118C5"/>
    <w:rsid w:val="00A20B50"/>
    <w:rsid w:val="00A21078"/>
    <w:rsid w:val="00A22159"/>
    <w:rsid w:val="00A22575"/>
    <w:rsid w:val="00A23A62"/>
    <w:rsid w:val="00A24424"/>
    <w:rsid w:val="00A24C80"/>
    <w:rsid w:val="00A259E0"/>
    <w:rsid w:val="00A278FC"/>
    <w:rsid w:val="00A30274"/>
    <w:rsid w:val="00A303DC"/>
    <w:rsid w:val="00A351D9"/>
    <w:rsid w:val="00A36638"/>
    <w:rsid w:val="00A36802"/>
    <w:rsid w:val="00A36A41"/>
    <w:rsid w:val="00A40A8B"/>
    <w:rsid w:val="00A41041"/>
    <w:rsid w:val="00A423C3"/>
    <w:rsid w:val="00A42E51"/>
    <w:rsid w:val="00A434D9"/>
    <w:rsid w:val="00A44F0A"/>
    <w:rsid w:val="00A45819"/>
    <w:rsid w:val="00A4586D"/>
    <w:rsid w:val="00A469AF"/>
    <w:rsid w:val="00A50290"/>
    <w:rsid w:val="00A51065"/>
    <w:rsid w:val="00A520B2"/>
    <w:rsid w:val="00A53141"/>
    <w:rsid w:val="00A532ED"/>
    <w:rsid w:val="00A540C9"/>
    <w:rsid w:val="00A61893"/>
    <w:rsid w:val="00A63B67"/>
    <w:rsid w:val="00A63DA5"/>
    <w:rsid w:val="00A6435D"/>
    <w:rsid w:val="00A648A8"/>
    <w:rsid w:val="00A651F9"/>
    <w:rsid w:val="00A65B1E"/>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2519"/>
    <w:rsid w:val="00AA5049"/>
    <w:rsid w:val="00AA5956"/>
    <w:rsid w:val="00AA5C01"/>
    <w:rsid w:val="00AB4CAD"/>
    <w:rsid w:val="00AB51B1"/>
    <w:rsid w:val="00AB6A10"/>
    <w:rsid w:val="00AC0987"/>
    <w:rsid w:val="00AC29B9"/>
    <w:rsid w:val="00AC4FE3"/>
    <w:rsid w:val="00AC5DD6"/>
    <w:rsid w:val="00AC640E"/>
    <w:rsid w:val="00AC6B54"/>
    <w:rsid w:val="00AC7AC8"/>
    <w:rsid w:val="00AD0C8A"/>
    <w:rsid w:val="00AD1475"/>
    <w:rsid w:val="00AD6C0C"/>
    <w:rsid w:val="00AD763D"/>
    <w:rsid w:val="00AE318A"/>
    <w:rsid w:val="00AE504D"/>
    <w:rsid w:val="00AE5A0D"/>
    <w:rsid w:val="00AE6041"/>
    <w:rsid w:val="00AF03EE"/>
    <w:rsid w:val="00AF1317"/>
    <w:rsid w:val="00AF28CF"/>
    <w:rsid w:val="00AF369B"/>
    <w:rsid w:val="00AF38A2"/>
    <w:rsid w:val="00AF523D"/>
    <w:rsid w:val="00AF585F"/>
    <w:rsid w:val="00AF7F63"/>
    <w:rsid w:val="00B002F1"/>
    <w:rsid w:val="00B024FF"/>
    <w:rsid w:val="00B02ECC"/>
    <w:rsid w:val="00B0488A"/>
    <w:rsid w:val="00B113B0"/>
    <w:rsid w:val="00B11B3A"/>
    <w:rsid w:val="00B12B4B"/>
    <w:rsid w:val="00B2198A"/>
    <w:rsid w:val="00B221AE"/>
    <w:rsid w:val="00B22FC0"/>
    <w:rsid w:val="00B26129"/>
    <w:rsid w:val="00B26297"/>
    <w:rsid w:val="00B26414"/>
    <w:rsid w:val="00B26F22"/>
    <w:rsid w:val="00B27612"/>
    <w:rsid w:val="00B27867"/>
    <w:rsid w:val="00B32E1B"/>
    <w:rsid w:val="00B3751E"/>
    <w:rsid w:val="00B40746"/>
    <w:rsid w:val="00B407A3"/>
    <w:rsid w:val="00B40FF9"/>
    <w:rsid w:val="00B41827"/>
    <w:rsid w:val="00B43503"/>
    <w:rsid w:val="00B43889"/>
    <w:rsid w:val="00B43DBD"/>
    <w:rsid w:val="00B4428E"/>
    <w:rsid w:val="00B50541"/>
    <w:rsid w:val="00B51A66"/>
    <w:rsid w:val="00B54BA6"/>
    <w:rsid w:val="00B561FD"/>
    <w:rsid w:val="00B56566"/>
    <w:rsid w:val="00B5658D"/>
    <w:rsid w:val="00B60927"/>
    <w:rsid w:val="00B60FE8"/>
    <w:rsid w:val="00B616F3"/>
    <w:rsid w:val="00B65C76"/>
    <w:rsid w:val="00B66353"/>
    <w:rsid w:val="00B666CA"/>
    <w:rsid w:val="00B66842"/>
    <w:rsid w:val="00B67EA8"/>
    <w:rsid w:val="00B717C9"/>
    <w:rsid w:val="00B72B27"/>
    <w:rsid w:val="00B7318B"/>
    <w:rsid w:val="00B74098"/>
    <w:rsid w:val="00B812C2"/>
    <w:rsid w:val="00B81D14"/>
    <w:rsid w:val="00B847EF"/>
    <w:rsid w:val="00B84808"/>
    <w:rsid w:val="00B86F81"/>
    <w:rsid w:val="00B902DD"/>
    <w:rsid w:val="00B90EF8"/>
    <w:rsid w:val="00B91006"/>
    <w:rsid w:val="00B91BCC"/>
    <w:rsid w:val="00B9364E"/>
    <w:rsid w:val="00B95CB1"/>
    <w:rsid w:val="00B96775"/>
    <w:rsid w:val="00BA4AD1"/>
    <w:rsid w:val="00BA6BD5"/>
    <w:rsid w:val="00BA6DDB"/>
    <w:rsid w:val="00BA7030"/>
    <w:rsid w:val="00BB146D"/>
    <w:rsid w:val="00BB1A77"/>
    <w:rsid w:val="00BB39EA"/>
    <w:rsid w:val="00BB50A6"/>
    <w:rsid w:val="00BB55D3"/>
    <w:rsid w:val="00BB690C"/>
    <w:rsid w:val="00BB741A"/>
    <w:rsid w:val="00BC211C"/>
    <w:rsid w:val="00BC21F1"/>
    <w:rsid w:val="00BC2D61"/>
    <w:rsid w:val="00BC3346"/>
    <w:rsid w:val="00BC4C52"/>
    <w:rsid w:val="00BC592D"/>
    <w:rsid w:val="00BC59E2"/>
    <w:rsid w:val="00BD05DD"/>
    <w:rsid w:val="00BD0CE5"/>
    <w:rsid w:val="00BD1352"/>
    <w:rsid w:val="00BD136D"/>
    <w:rsid w:val="00BD1D46"/>
    <w:rsid w:val="00BD1D7F"/>
    <w:rsid w:val="00BD2F0C"/>
    <w:rsid w:val="00BD2FBE"/>
    <w:rsid w:val="00BD387F"/>
    <w:rsid w:val="00BD4375"/>
    <w:rsid w:val="00BD457C"/>
    <w:rsid w:val="00BD5438"/>
    <w:rsid w:val="00BD611A"/>
    <w:rsid w:val="00BD7A01"/>
    <w:rsid w:val="00BE0551"/>
    <w:rsid w:val="00BE13A6"/>
    <w:rsid w:val="00BE4DFE"/>
    <w:rsid w:val="00BF4261"/>
    <w:rsid w:val="00C016AF"/>
    <w:rsid w:val="00C01E66"/>
    <w:rsid w:val="00C122B7"/>
    <w:rsid w:val="00C122E6"/>
    <w:rsid w:val="00C123F5"/>
    <w:rsid w:val="00C12A8D"/>
    <w:rsid w:val="00C13513"/>
    <w:rsid w:val="00C13FBB"/>
    <w:rsid w:val="00C15276"/>
    <w:rsid w:val="00C16AF5"/>
    <w:rsid w:val="00C170B2"/>
    <w:rsid w:val="00C2045E"/>
    <w:rsid w:val="00C21F4D"/>
    <w:rsid w:val="00C2248A"/>
    <w:rsid w:val="00C22CDF"/>
    <w:rsid w:val="00C25828"/>
    <w:rsid w:val="00C2596A"/>
    <w:rsid w:val="00C25D9E"/>
    <w:rsid w:val="00C3079E"/>
    <w:rsid w:val="00C35224"/>
    <w:rsid w:val="00C368D9"/>
    <w:rsid w:val="00C3787A"/>
    <w:rsid w:val="00C4203C"/>
    <w:rsid w:val="00C43926"/>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1946"/>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2712"/>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0B0"/>
    <w:rsid w:val="00CE6743"/>
    <w:rsid w:val="00CF0D63"/>
    <w:rsid w:val="00CF2869"/>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36D"/>
    <w:rsid w:val="00D11488"/>
    <w:rsid w:val="00D13BC8"/>
    <w:rsid w:val="00D16143"/>
    <w:rsid w:val="00D163F9"/>
    <w:rsid w:val="00D16471"/>
    <w:rsid w:val="00D1751E"/>
    <w:rsid w:val="00D17B52"/>
    <w:rsid w:val="00D25DBC"/>
    <w:rsid w:val="00D27FAD"/>
    <w:rsid w:val="00D33241"/>
    <w:rsid w:val="00D376F3"/>
    <w:rsid w:val="00D4075A"/>
    <w:rsid w:val="00D415E8"/>
    <w:rsid w:val="00D41A0F"/>
    <w:rsid w:val="00D42415"/>
    <w:rsid w:val="00D428F0"/>
    <w:rsid w:val="00D44194"/>
    <w:rsid w:val="00D44929"/>
    <w:rsid w:val="00D44C9E"/>
    <w:rsid w:val="00D44E5B"/>
    <w:rsid w:val="00D50CBE"/>
    <w:rsid w:val="00D53CEA"/>
    <w:rsid w:val="00D53F49"/>
    <w:rsid w:val="00D56210"/>
    <w:rsid w:val="00D56789"/>
    <w:rsid w:val="00D572BE"/>
    <w:rsid w:val="00D57E87"/>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508"/>
    <w:rsid w:val="00D8199D"/>
    <w:rsid w:val="00D85D22"/>
    <w:rsid w:val="00D85F3F"/>
    <w:rsid w:val="00D87E1F"/>
    <w:rsid w:val="00D912AF"/>
    <w:rsid w:val="00D9255F"/>
    <w:rsid w:val="00D94022"/>
    <w:rsid w:val="00D95973"/>
    <w:rsid w:val="00D95B4C"/>
    <w:rsid w:val="00D965BE"/>
    <w:rsid w:val="00D97F8A"/>
    <w:rsid w:val="00DA1055"/>
    <w:rsid w:val="00DA1725"/>
    <w:rsid w:val="00DA1AEF"/>
    <w:rsid w:val="00DA2026"/>
    <w:rsid w:val="00DA2BFC"/>
    <w:rsid w:val="00DA3579"/>
    <w:rsid w:val="00DA4653"/>
    <w:rsid w:val="00DA59EA"/>
    <w:rsid w:val="00DB0301"/>
    <w:rsid w:val="00DB0B72"/>
    <w:rsid w:val="00DB1034"/>
    <w:rsid w:val="00DB3A42"/>
    <w:rsid w:val="00DB422D"/>
    <w:rsid w:val="00DB4FA9"/>
    <w:rsid w:val="00DB74A2"/>
    <w:rsid w:val="00DC1899"/>
    <w:rsid w:val="00DC44B1"/>
    <w:rsid w:val="00DC6EF2"/>
    <w:rsid w:val="00DD07DB"/>
    <w:rsid w:val="00DD59B5"/>
    <w:rsid w:val="00DE068A"/>
    <w:rsid w:val="00DE0E41"/>
    <w:rsid w:val="00DE109B"/>
    <w:rsid w:val="00DE1C42"/>
    <w:rsid w:val="00DE2DCD"/>
    <w:rsid w:val="00DE2E7F"/>
    <w:rsid w:val="00DE69D3"/>
    <w:rsid w:val="00DF06BD"/>
    <w:rsid w:val="00DF5A1F"/>
    <w:rsid w:val="00DF6313"/>
    <w:rsid w:val="00DF6FFC"/>
    <w:rsid w:val="00E01F78"/>
    <w:rsid w:val="00E02D06"/>
    <w:rsid w:val="00E02FEF"/>
    <w:rsid w:val="00E03CDF"/>
    <w:rsid w:val="00E04C32"/>
    <w:rsid w:val="00E06266"/>
    <w:rsid w:val="00E06358"/>
    <w:rsid w:val="00E0679E"/>
    <w:rsid w:val="00E1095C"/>
    <w:rsid w:val="00E10E14"/>
    <w:rsid w:val="00E130C6"/>
    <w:rsid w:val="00E13C15"/>
    <w:rsid w:val="00E15692"/>
    <w:rsid w:val="00E163C5"/>
    <w:rsid w:val="00E16EF7"/>
    <w:rsid w:val="00E17FFD"/>
    <w:rsid w:val="00E22CEA"/>
    <w:rsid w:val="00E23715"/>
    <w:rsid w:val="00E273BD"/>
    <w:rsid w:val="00E2754A"/>
    <w:rsid w:val="00E3085C"/>
    <w:rsid w:val="00E313A5"/>
    <w:rsid w:val="00E33017"/>
    <w:rsid w:val="00E33F7A"/>
    <w:rsid w:val="00E34E56"/>
    <w:rsid w:val="00E371DA"/>
    <w:rsid w:val="00E411A9"/>
    <w:rsid w:val="00E4166D"/>
    <w:rsid w:val="00E41EDE"/>
    <w:rsid w:val="00E43B55"/>
    <w:rsid w:val="00E43C7F"/>
    <w:rsid w:val="00E44959"/>
    <w:rsid w:val="00E4779D"/>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572C"/>
    <w:rsid w:val="00E96C1A"/>
    <w:rsid w:val="00E97681"/>
    <w:rsid w:val="00EA011A"/>
    <w:rsid w:val="00EA0816"/>
    <w:rsid w:val="00EA1142"/>
    <w:rsid w:val="00EA1C21"/>
    <w:rsid w:val="00EA40CA"/>
    <w:rsid w:val="00EA4598"/>
    <w:rsid w:val="00EA51C8"/>
    <w:rsid w:val="00EA5CFB"/>
    <w:rsid w:val="00EA64F4"/>
    <w:rsid w:val="00EB041F"/>
    <w:rsid w:val="00EB0B2B"/>
    <w:rsid w:val="00EB0D01"/>
    <w:rsid w:val="00EB23E2"/>
    <w:rsid w:val="00EB35C2"/>
    <w:rsid w:val="00EB3EB2"/>
    <w:rsid w:val="00EB45A3"/>
    <w:rsid w:val="00EB45EF"/>
    <w:rsid w:val="00EB4E16"/>
    <w:rsid w:val="00EB5CFE"/>
    <w:rsid w:val="00EB5D24"/>
    <w:rsid w:val="00EB6657"/>
    <w:rsid w:val="00EC0C93"/>
    <w:rsid w:val="00EC1535"/>
    <w:rsid w:val="00EC16E8"/>
    <w:rsid w:val="00EC2CCB"/>
    <w:rsid w:val="00EC48AB"/>
    <w:rsid w:val="00EC49F3"/>
    <w:rsid w:val="00EC552F"/>
    <w:rsid w:val="00EC5B20"/>
    <w:rsid w:val="00EC70BA"/>
    <w:rsid w:val="00ED1594"/>
    <w:rsid w:val="00ED1B31"/>
    <w:rsid w:val="00ED323C"/>
    <w:rsid w:val="00ED3872"/>
    <w:rsid w:val="00ED3E5A"/>
    <w:rsid w:val="00ED3F90"/>
    <w:rsid w:val="00EE0749"/>
    <w:rsid w:val="00EE3156"/>
    <w:rsid w:val="00EE52A0"/>
    <w:rsid w:val="00EF2B80"/>
    <w:rsid w:val="00EF374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238A"/>
    <w:rsid w:val="00F2437D"/>
    <w:rsid w:val="00F24557"/>
    <w:rsid w:val="00F27B62"/>
    <w:rsid w:val="00F300DF"/>
    <w:rsid w:val="00F31993"/>
    <w:rsid w:val="00F32A30"/>
    <w:rsid w:val="00F34EA5"/>
    <w:rsid w:val="00F3527A"/>
    <w:rsid w:val="00F3579A"/>
    <w:rsid w:val="00F363B5"/>
    <w:rsid w:val="00F370DE"/>
    <w:rsid w:val="00F4104C"/>
    <w:rsid w:val="00F416E2"/>
    <w:rsid w:val="00F418A3"/>
    <w:rsid w:val="00F41B2F"/>
    <w:rsid w:val="00F43A7A"/>
    <w:rsid w:val="00F46449"/>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2F5"/>
    <w:rsid w:val="00F86CEC"/>
    <w:rsid w:val="00F90089"/>
    <w:rsid w:val="00F91812"/>
    <w:rsid w:val="00F922A2"/>
    <w:rsid w:val="00F92CBF"/>
    <w:rsid w:val="00F97432"/>
    <w:rsid w:val="00FA0649"/>
    <w:rsid w:val="00FA0C1C"/>
    <w:rsid w:val="00FA646B"/>
    <w:rsid w:val="00FA6904"/>
    <w:rsid w:val="00FA6F66"/>
    <w:rsid w:val="00FA7340"/>
    <w:rsid w:val="00FA7F70"/>
    <w:rsid w:val="00FB02A3"/>
    <w:rsid w:val="00FB15B0"/>
    <w:rsid w:val="00FB30BF"/>
    <w:rsid w:val="00FB3A12"/>
    <w:rsid w:val="00FB4F2E"/>
    <w:rsid w:val="00FB6F0B"/>
    <w:rsid w:val="00FC1B84"/>
    <w:rsid w:val="00FC4BFA"/>
    <w:rsid w:val="00FC5AA2"/>
    <w:rsid w:val="00FC6520"/>
    <w:rsid w:val="00FC6671"/>
    <w:rsid w:val="00FC7125"/>
    <w:rsid w:val="00FC72DB"/>
    <w:rsid w:val="00FC7677"/>
    <w:rsid w:val="00FD0546"/>
    <w:rsid w:val="00FD11B1"/>
    <w:rsid w:val="00FD1A33"/>
    <w:rsid w:val="00FD3C7A"/>
    <w:rsid w:val="00FD3FD3"/>
    <w:rsid w:val="00FD4B9B"/>
    <w:rsid w:val="00FD4EC9"/>
    <w:rsid w:val="00FD54F4"/>
    <w:rsid w:val="00FD649F"/>
    <w:rsid w:val="00FD6597"/>
    <w:rsid w:val="00FD72D4"/>
    <w:rsid w:val="00FD7394"/>
    <w:rsid w:val="00FE022A"/>
    <w:rsid w:val="00FE1032"/>
    <w:rsid w:val="00FE1591"/>
    <w:rsid w:val="00FE3A54"/>
    <w:rsid w:val="00FE5957"/>
    <w:rsid w:val="00FE66FD"/>
    <w:rsid w:val="00FE74E7"/>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15:docId w15:val="{E395B780-5170-4BE3-9057-352C0836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 w:type="paragraph" w:styleId="aa">
    <w:name w:val="Note Heading"/>
    <w:basedOn w:val="a"/>
    <w:next w:val="a"/>
    <w:link w:val="ab"/>
    <w:uiPriority w:val="99"/>
    <w:unhideWhenUsed/>
    <w:rsid w:val="009961B6"/>
    <w:pPr>
      <w:jc w:val="center"/>
    </w:pPr>
    <w:rPr>
      <w:rFonts w:ascii="ＭＳ ゴシック" w:eastAsia="ＭＳ ゴシック" w:hAnsi="ＭＳ ゴシック"/>
      <w:sz w:val="22"/>
    </w:rPr>
  </w:style>
  <w:style w:type="character" w:customStyle="1" w:styleId="ab">
    <w:name w:val="記 (文字)"/>
    <w:basedOn w:val="a0"/>
    <w:link w:val="aa"/>
    <w:uiPriority w:val="99"/>
    <w:rsid w:val="009961B6"/>
    <w:rPr>
      <w:rFonts w:ascii="ＭＳ ゴシック" w:eastAsia="ＭＳ ゴシック" w:hAnsi="ＭＳ ゴシック"/>
      <w:sz w:val="22"/>
    </w:rPr>
  </w:style>
  <w:style w:type="paragraph" w:styleId="ac">
    <w:name w:val="Closing"/>
    <w:basedOn w:val="a"/>
    <w:link w:val="ad"/>
    <w:uiPriority w:val="99"/>
    <w:unhideWhenUsed/>
    <w:rsid w:val="009961B6"/>
    <w:pPr>
      <w:jc w:val="right"/>
    </w:pPr>
    <w:rPr>
      <w:rFonts w:ascii="ＭＳ ゴシック" w:eastAsia="ＭＳ ゴシック" w:hAnsi="ＭＳ ゴシック"/>
      <w:sz w:val="22"/>
    </w:rPr>
  </w:style>
  <w:style w:type="character" w:customStyle="1" w:styleId="ad">
    <w:name w:val="結語 (文字)"/>
    <w:basedOn w:val="a0"/>
    <w:link w:val="ac"/>
    <w:uiPriority w:val="99"/>
    <w:rsid w:val="009961B6"/>
    <w:rPr>
      <w:rFonts w:ascii="ＭＳ ゴシック" w:eastAsia="ＭＳ ゴシック" w:hAnsi="ＭＳ ゴシック"/>
      <w:sz w:val="22"/>
    </w:rPr>
  </w:style>
  <w:style w:type="character" w:styleId="ae">
    <w:name w:val="annotation reference"/>
    <w:basedOn w:val="a0"/>
    <w:uiPriority w:val="99"/>
    <w:semiHidden/>
    <w:unhideWhenUsed/>
    <w:rsid w:val="008555E8"/>
    <w:rPr>
      <w:sz w:val="18"/>
      <w:szCs w:val="18"/>
    </w:rPr>
  </w:style>
  <w:style w:type="paragraph" w:styleId="af">
    <w:name w:val="annotation text"/>
    <w:basedOn w:val="a"/>
    <w:link w:val="af0"/>
    <w:uiPriority w:val="99"/>
    <w:unhideWhenUsed/>
    <w:rsid w:val="008555E8"/>
    <w:pPr>
      <w:jc w:val="left"/>
    </w:pPr>
  </w:style>
  <w:style w:type="character" w:customStyle="1" w:styleId="af0">
    <w:name w:val="コメント文字列 (文字)"/>
    <w:basedOn w:val="a0"/>
    <w:link w:val="af"/>
    <w:uiPriority w:val="99"/>
    <w:rsid w:val="008555E8"/>
  </w:style>
  <w:style w:type="paragraph" w:styleId="af1">
    <w:name w:val="annotation subject"/>
    <w:basedOn w:val="af"/>
    <w:next w:val="af"/>
    <w:link w:val="af2"/>
    <w:uiPriority w:val="99"/>
    <w:semiHidden/>
    <w:unhideWhenUsed/>
    <w:rsid w:val="008555E8"/>
    <w:rPr>
      <w:b/>
      <w:bCs/>
    </w:rPr>
  </w:style>
  <w:style w:type="character" w:customStyle="1" w:styleId="af2">
    <w:name w:val="コメント内容 (文字)"/>
    <w:basedOn w:val="af0"/>
    <w:link w:val="af1"/>
    <w:uiPriority w:val="99"/>
    <w:semiHidden/>
    <w:rsid w:val="008555E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9AC0F4CE2D55F34C89EA45351E762583" ma:contentTypeVersion="3" ma:contentTypeDescription="新しいドキュメントを作成します。" ma:contentTypeScope="" ma:versionID="4cbcf73cfb4cb9261f92b6727a5c30fa">
  <xsd:schema xmlns:xsd="http://www.w3.org/2001/XMLSchema" xmlns:xs="http://www.w3.org/2001/XMLSchema" xmlns:p="http://schemas.microsoft.com/office/2006/metadata/properties" xmlns:ns2="63a5c20a-960d-419a-a146-151c4d157d46" targetNamespace="http://schemas.microsoft.com/office/2006/metadata/properties" ma:root="true" ma:fieldsID="f51deadab0a89e31babda0036055979a" ns2:_="">
    <xsd:import namespace="63a5c20a-960d-419a-a146-151c4d157d4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a5c20a-960d-419a-a146-151c4d157d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11CC1FB-2464-4DC2-8CAF-1FC799B60802}">
  <ds:schemaRefs>
    <ds:schemaRef ds:uri="http://schemas.microsoft.com/sharepoint/v3/contenttype/forms"/>
  </ds:schemaRefs>
</ds:datastoreItem>
</file>

<file path=customXml/itemProps2.xml><?xml version="1.0" encoding="utf-8"?>
<ds:datastoreItem xmlns:ds="http://schemas.openxmlformats.org/officeDocument/2006/customXml" ds:itemID="{DC8FFF42-76F5-431D-9529-CB0E0E657ACA}">
  <ds:schemaRefs>
    <ds:schemaRef ds:uri="http://schemas.microsoft.com/office/2006/metadata/properties"/>
    <ds:schemaRef ds:uri="http://schemas.microsoft.com/office/infopath/2007/PartnerControls"/>
    <ds:schemaRef ds:uri="263dbbe5-076b-4606-a03b-9598f5f2f35a"/>
    <ds:schemaRef ds:uri="09f8a12d-b6b5-42a4-9568-2109a0873885"/>
  </ds:schemaRefs>
</ds:datastoreItem>
</file>

<file path=customXml/itemProps3.xml><?xml version="1.0" encoding="utf-8"?>
<ds:datastoreItem xmlns:ds="http://schemas.openxmlformats.org/officeDocument/2006/customXml" ds:itemID="{350FC27C-5D26-41B1-9917-BC63F964E7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a5c20a-960d-419a-a146-151c4d157d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21023850.dotm</Template>
  <TotalTime>3109</TotalTime>
  <Pages>6</Pages>
  <Words>641</Words>
  <Characters>3658</Characters>
  <Application>Microsoft Office Word</Application>
  <DocSecurity>0</DocSecurity>
  <Lines>30</Lines>
  <Paragraphs>8</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4291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中道 毅(nakamichi-takeshi)</dc:creator>
  <cp:keywords/>
  <dc:description/>
  <cp:lastModifiedBy>鈴木 哲義</cp:lastModifiedBy>
  <cp:revision>253</cp:revision>
  <cp:lastPrinted>2026-02-25T07:48:00Z</cp:lastPrinted>
  <dcterms:created xsi:type="dcterms:W3CDTF">2019-04-18T16:26:00Z</dcterms:created>
  <dcterms:modified xsi:type="dcterms:W3CDTF">2026-07-30T02:12:00Z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0x0101009AC0F4CE2D55F34C89EA45351E762583</vt:lpwstr>
  </property>
  <property fmtid="{D5CDD505-2E9C-101B-9397-08002B2CF9AE}" pid="3" name="MediaServiceImageTags">
    <vt:lpwstr/>
  </property>
</Properties>
</file>